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D11" w:rsidRPr="000F4EAA" w:rsidRDefault="008C7791" w:rsidP="00931C9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F4E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 </w:t>
      </w:r>
      <w:r w:rsidR="00176D11" w:rsidRPr="000F4E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Társadalomtudományi szekció</w:t>
      </w:r>
      <w:r w:rsidRPr="000F4E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szekcióülése – </w:t>
      </w:r>
      <w:r w:rsidR="00176D11" w:rsidRPr="000F4E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2017. július 6. csütörtök</w:t>
      </w:r>
    </w:p>
    <w:p w:rsidR="008C7791" w:rsidRPr="00176D11" w:rsidRDefault="008C7791" w:rsidP="00176D11">
      <w:pPr>
        <w:spacing w:after="0"/>
        <w:ind w:left="72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176D11" w:rsidRDefault="008C7791" w:rsidP="008C7791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Cím: Az élet minő</w:t>
      </w:r>
      <w:r w:rsidRPr="008C779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sége és a könyvtárak: a </w:t>
      </w:r>
      <w:proofErr w:type="spellStart"/>
      <w:r w:rsidRPr="008C779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biblioterápiától</w:t>
      </w:r>
      <w:proofErr w:type="spellEnd"/>
      <w:r w:rsidRPr="008C779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 a plágiumkeresésig</w:t>
      </w:r>
    </w:p>
    <w:p w:rsidR="008C7791" w:rsidRDefault="008C7791" w:rsidP="008C7791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8C7791" w:rsidRPr="00252C03" w:rsidRDefault="00252C03" w:rsidP="008C7791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52C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Moderátor: Villám Judit szekcióelnök</w:t>
      </w:r>
    </w:p>
    <w:p w:rsidR="00252C03" w:rsidRPr="00176D11" w:rsidRDefault="00252C03" w:rsidP="008C7791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747721" w:rsidRPr="00176D11" w:rsidRDefault="00176D11" w:rsidP="00176D11">
      <w:pPr>
        <w:spacing w:after="0"/>
        <w:ind w:left="72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176D1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1. </w:t>
      </w:r>
      <w:r w:rsidR="000D1CF5" w:rsidRPr="00176D1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rész: </w:t>
      </w:r>
      <w:r w:rsidR="00747721" w:rsidRPr="00176D1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A humán szolgáltatások kiterjes</w:t>
      </w:r>
      <w:r w:rsidR="000D1CF5" w:rsidRPr="00176D1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ztésének elmélete és gyakorlata</w:t>
      </w:r>
    </w:p>
    <w:p w:rsidR="000D1CF5" w:rsidRPr="000D1CF5" w:rsidRDefault="000D1CF5" w:rsidP="00747721">
      <w:pPr>
        <w:spacing w:after="0"/>
        <w:rPr>
          <w:rFonts w:ascii="Times New Roman" w:hAnsi="Times New Roman" w:cs="Times New Roman"/>
          <w:b/>
          <w:bCs/>
          <w:color w:val="1F497D"/>
          <w:sz w:val="24"/>
          <w:szCs w:val="24"/>
        </w:rPr>
      </w:pPr>
    </w:p>
    <w:p w:rsidR="001F451A" w:rsidRPr="000D1CF5" w:rsidRDefault="001F451A" w:rsidP="001F45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10:30-10:50 </w:t>
      </w:r>
      <w:r w:rsidRPr="000D1CF5">
        <w:rPr>
          <w:rFonts w:ascii="Times New Roman" w:hAnsi="Times New Roman" w:cs="Times New Roman"/>
          <w:b/>
          <w:sz w:val="24"/>
          <w:szCs w:val="24"/>
        </w:rPr>
        <w:t>"Bábáknak álcázott angyalcsinálók" - Lektorsors a diktatúrában.</w:t>
      </w:r>
      <w:r w:rsidRPr="000D1C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D1CF5">
        <w:rPr>
          <w:rFonts w:ascii="Times New Roman" w:hAnsi="Times New Roman" w:cs="Times New Roman"/>
          <w:sz w:val="24"/>
          <w:szCs w:val="24"/>
        </w:rPr>
        <w:t xml:space="preserve"> Bella Katalin PhD, egyetemi tanársegéd (ELTE BTK Könyvtár- és Információtudományi Intézet)</w:t>
      </w:r>
    </w:p>
    <w:p w:rsidR="00333979" w:rsidRDefault="001F451A" w:rsidP="001F45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10:50-11:10</w:t>
      </w:r>
      <w:r w:rsidRPr="000D1CF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333979" w:rsidRPr="000D1CF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„Kételyek és megerősítések a segítő könyvtár létjogosultságáról” </w:t>
      </w:r>
      <w:r w:rsidR="00333979" w:rsidRPr="000D1C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333979" w:rsidRPr="000D1CF5">
        <w:rPr>
          <w:rFonts w:ascii="Times New Roman" w:hAnsi="Times New Roman" w:cs="Times New Roman"/>
          <w:sz w:val="24"/>
          <w:szCs w:val="24"/>
        </w:rPr>
        <w:t>Bartos Éva (az OSZK KI nyugalmazott igazgatója)</w:t>
      </w:r>
    </w:p>
    <w:p w:rsidR="00675BA3" w:rsidRPr="000D1CF5" w:rsidRDefault="001F451A" w:rsidP="000D1CF5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hu-HU"/>
        </w:rPr>
        <w:t xml:space="preserve">11:10-11:30 </w:t>
      </w:r>
      <w:r w:rsidR="000D1CF5" w:rsidRPr="000D1CF5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hu-HU"/>
        </w:rPr>
        <w:t xml:space="preserve">Értelem és érzelem, a Jane </w:t>
      </w:r>
      <w:proofErr w:type="spellStart"/>
      <w:r w:rsidR="000D1CF5" w:rsidRPr="000D1CF5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hu-HU"/>
        </w:rPr>
        <w:t>Austin-i</w:t>
      </w:r>
      <w:proofErr w:type="spellEnd"/>
      <w:r w:rsidR="000D1CF5" w:rsidRPr="000D1CF5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hu-HU"/>
        </w:rPr>
        <w:t xml:space="preserve"> eredeti cím tartalmának újfajta, idevágó értelmezésével. (Új kihívások és lehetőségek a könyvtárosok mentálhigiénés tevékenységében.) –</w:t>
      </w:r>
      <w:r w:rsidR="00DA0F22" w:rsidRPr="000D1CF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</w:t>
      </w:r>
      <w:r w:rsidR="00961102" w:rsidRPr="000D1CF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Horváth Judit</w:t>
      </w:r>
      <w:r w:rsidR="000D1CF5" w:rsidRPr="000D1CF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,</w:t>
      </w:r>
      <w:r w:rsidR="00961102" w:rsidRPr="000D1CF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pszichológus</w:t>
      </w:r>
    </w:p>
    <w:p w:rsidR="00DA0F22" w:rsidRPr="000D1CF5" w:rsidRDefault="00DA0F22" w:rsidP="00671A3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</w:p>
    <w:p w:rsidR="00675BA3" w:rsidRPr="000D1CF5" w:rsidRDefault="001F451A" w:rsidP="000D1CF5">
      <w:pPr>
        <w:spacing w:after="0" w:line="276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hu-HU"/>
        </w:rPr>
        <w:t xml:space="preserve">11:30:11:50 </w:t>
      </w:r>
      <w:r w:rsidR="00145725" w:rsidRPr="000D1CF5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hu-HU"/>
        </w:rPr>
        <w:t xml:space="preserve">A fejlesztő </w:t>
      </w:r>
      <w:proofErr w:type="spellStart"/>
      <w:r w:rsidR="00145725" w:rsidRPr="000D1CF5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hu-HU"/>
        </w:rPr>
        <w:t>biblioterápia</w:t>
      </w:r>
      <w:proofErr w:type="spellEnd"/>
      <w:r w:rsidR="00145725" w:rsidRPr="000D1CF5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hu-HU"/>
        </w:rPr>
        <w:t xml:space="preserve"> módszerének bővítése IKT eszközökkel</w:t>
      </w:r>
      <w:r w:rsidR="000D1CF5" w:rsidRPr="000D1CF5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hu-HU"/>
        </w:rPr>
        <w:t xml:space="preserve"> – </w:t>
      </w:r>
      <w:r w:rsidR="00145725" w:rsidRPr="000D1CF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Gulyás Enikő </w:t>
      </w:r>
      <w:r w:rsidR="00675BA3" w:rsidRPr="000D1CF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főiskolai tanársegéd</w:t>
      </w:r>
      <w:r w:rsidR="00145725" w:rsidRPr="000D1CF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(</w:t>
      </w:r>
      <w:r w:rsidR="00675BA3" w:rsidRPr="000D1CF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Eszterházy Károly Egyetem, Médiainformatika Intézet, Humáninformatika Tanszék</w:t>
      </w:r>
      <w:r w:rsidR="00145725" w:rsidRPr="000D1CF5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)</w:t>
      </w:r>
    </w:p>
    <w:p w:rsidR="00675BA3" w:rsidRPr="000D1CF5" w:rsidRDefault="00675BA3" w:rsidP="00671A3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</w:p>
    <w:p w:rsidR="00145725" w:rsidRPr="000D1CF5" w:rsidRDefault="001F451A" w:rsidP="00671A31">
      <w:pPr>
        <w:shd w:val="clear" w:color="auto" w:fill="FFFFFF"/>
        <w:rPr>
          <w:rFonts w:ascii="Times New Roman" w:hAnsi="Times New Roman" w:cs="Times New Roman"/>
          <w:color w:val="00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hu-HU"/>
        </w:rPr>
        <w:t xml:space="preserve">11:50:12:10 </w:t>
      </w:r>
      <w:r w:rsidR="00145725" w:rsidRPr="000D1CF5">
        <w:rPr>
          <w:rFonts w:ascii="Times New Roman" w:hAnsi="Times New Roman" w:cs="Times New Roman"/>
          <w:b/>
          <w:bCs/>
          <w:iCs/>
          <w:color w:val="003333"/>
          <w:sz w:val="24"/>
          <w:szCs w:val="24"/>
        </w:rPr>
        <w:t xml:space="preserve">Gondolkozz, érezz, cselekedj! - A fejlesztő </w:t>
      </w:r>
      <w:proofErr w:type="spellStart"/>
      <w:r w:rsidR="00145725" w:rsidRPr="000D1CF5">
        <w:rPr>
          <w:rFonts w:ascii="Times New Roman" w:hAnsi="Times New Roman" w:cs="Times New Roman"/>
          <w:b/>
          <w:bCs/>
          <w:iCs/>
          <w:color w:val="003333"/>
          <w:sz w:val="24"/>
          <w:szCs w:val="24"/>
        </w:rPr>
        <w:t>biblioterápia</w:t>
      </w:r>
      <w:proofErr w:type="spellEnd"/>
      <w:r w:rsidR="00145725" w:rsidRPr="000D1CF5">
        <w:rPr>
          <w:rFonts w:ascii="Times New Roman" w:hAnsi="Times New Roman" w:cs="Times New Roman"/>
          <w:b/>
          <w:bCs/>
          <w:iCs/>
          <w:color w:val="003333"/>
          <w:sz w:val="24"/>
          <w:szCs w:val="24"/>
        </w:rPr>
        <w:t xml:space="preserve"> mint könyvtári szolgáltatás a mentális jól-lét megőrzésében</w:t>
      </w:r>
      <w:r w:rsidR="00DA0F22" w:rsidRPr="000D1CF5">
        <w:rPr>
          <w:rFonts w:ascii="Times New Roman" w:hAnsi="Times New Roman" w:cs="Times New Roman"/>
          <w:b/>
          <w:bCs/>
          <w:iCs/>
          <w:color w:val="003333"/>
          <w:sz w:val="24"/>
          <w:szCs w:val="24"/>
        </w:rPr>
        <w:t xml:space="preserve"> </w:t>
      </w:r>
      <w:r w:rsidR="000D1CF5" w:rsidRPr="000D1CF5">
        <w:rPr>
          <w:rFonts w:ascii="Times New Roman" w:hAnsi="Times New Roman" w:cs="Times New Roman"/>
          <w:b/>
          <w:bCs/>
          <w:iCs/>
          <w:color w:val="003333"/>
          <w:sz w:val="24"/>
          <w:szCs w:val="24"/>
        </w:rPr>
        <w:t xml:space="preserve">– </w:t>
      </w:r>
      <w:r w:rsidR="00145725" w:rsidRPr="000D1CF5">
        <w:rPr>
          <w:rFonts w:ascii="Times New Roman" w:hAnsi="Times New Roman" w:cs="Times New Roman"/>
          <w:color w:val="003333"/>
          <w:sz w:val="24"/>
          <w:szCs w:val="24"/>
        </w:rPr>
        <w:t xml:space="preserve">Petrovszki Mária könyvtáros, fejlesztő </w:t>
      </w:r>
      <w:proofErr w:type="spellStart"/>
      <w:r w:rsidR="00145725" w:rsidRPr="000D1CF5">
        <w:rPr>
          <w:rFonts w:ascii="Times New Roman" w:hAnsi="Times New Roman" w:cs="Times New Roman"/>
          <w:color w:val="003333"/>
          <w:sz w:val="24"/>
          <w:szCs w:val="24"/>
        </w:rPr>
        <w:t>biblioterapeuta</w:t>
      </w:r>
      <w:proofErr w:type="spellEnd"/>
      <w:r w:rsidR="00145725" w:rsidRPr="000D1CF5">
        <w:rPr>
          <w:rFonts w:ascii="Times New Roman" w:hAnsi="Times New Roman" w:cs="Times New Roman"/>
          <w:color w:val="003333"/>
          <w:sz w:val="24"/>
          <w:szCs w:val="24"/>
        </w:rPr>
        <w:t xml:space="preserve"> (Justh Zsigmond Városi Könyvtár Orosháza)</w:t>
      </w:r>
    </w:p>
    <w:p w:rsidR="000D1CF5" w:rsidRPr="000D1CF5" w:rsidRDefault="000D1CF5" w:rsidP="000D1CF5">
      <w:pPr>
        <w:rPr>
          <w:rFonts w:ascii="Times New Roman" w:hAnsi="Times New Roman" w:cs="Times New Roman"/>
          <w:sz w:val="24"/>
          <w:szCs w:val="24"/>
        </w:rPr>
      </w:pPr>
    </w:p>
    <w:p w:rsidR="00671A31" w:rsidRPr="000D1CF5" w:rsidRDefault="00671A31" w:rsidP="00176D11">
      <w:pPr>
        <w:ind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1CF5">
        <w:rPr>
          <w:rFonts w:ascii="Times New Roman" w:hAnsi="Times New Roman" w:cs="Times New Roman"/>
          <w:b/>
          <w:sz w:val="24"/>
          <w:szCs w:val="24"/>
          <w:u w:val="single"/>
        </w:rPr>
        <w:t>2. rész</w:t>
      </w:r>
      <w:r w:rsidR="000D1CF5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  <w:r w:rsidRPr="000D1CF5">
        <w:rPr>
          <w:rFonts w:ascii="Times New Roman" w:hAnsi="Times New Roman" w:cs="Times New Roman"/>
          <w:b/>
          <w:sz w:val="24"/>
          <w:szCs w:val="24"/>
          <w:u w:val="single"/>
        </w:rPr>
        <w:t>A nyomtatott könyvtől a számítógépes adatbázisokig</w:t>
      </w:r>
    </w:p>
    <w:p w:rsidR="001F451A" w:rsidRPr="00B45DE3" w:rsidRDefault="001F451A" w:rsidP="00671A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13:00-13:20 </w:t>
      </w:r>
      <w:r w:rsidR="00B45DE3" w:rsidRPr="00B45DE3">
        <w:rPr>
          <w:rFonts w:ascii="Times New Roman" w:hAnsi="Times New Roman" w:cs="Times New Roman"/>
          <w:b/>
          <w:sz w:val="24"/>
          <w:szCs w:val="24"/>
        </w:rPr>
        <w:t>Esettanulmányok a digitális kultúraközvetítés területéről</w:t>
      </w:r>
      <w:r w:rsidR="00B45D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5DE3" w:rsidRPr="00B45DE3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="00B45DE3" w:rsidRPr="00B45DE3">
        <w:rPr>
          <w:rFonts w:ascii="Times New Roman" w:hAnsi="Times New Roman" w:cs="Times New Roman"/>
          <w:sz w:val="24"/>
          <w:szCs w:val="24"/>
        </w:rPr>
        <w:t>Czoboly</w:t>
      </w:r>
      <w:proofErr w:type="spellEnd"/>
      <w:r w:rsidR="00B45DE3" w:rsidRPr="00B45DE3">
        <w:rPr>
          <w:rFonts w:ascii="Times New Roman" w:hAnsi="Times New Roman" w:cs="Times New Roman"/>
          <w:sz w:val="24"/>
          <w:szCs w:val="24"/>
        </w:rPr>
        <w:t xml:space="preserve"> Miklós (</w:t>
      </w:r>
      <w:proofErr w:type="spellStart"/>
      <w:r w:rsidR="00B45DE3" w:rsidRPr="00B45DE3">
        <w:rPr>
          <w:rFonts w:ascii="Times New Roman" w:hAnsi="Times New Roman" w:cs="Times New Roman"/>
          <w:sz w:val="24"/>
          <w:szCs w:val="24"/>
        </w:rPr>
        <w:t>Qulto</w:t>
      </w:r>
      <w:proofErr w:type="spellEnd"/>
      <w:r w:rsidR="00B45DE3" w:rsidRPr="00B45DE3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B45DE3" w:rsidRPr="00B45DE3">
        <w:rPr>
          <w:rFonts w:ascii="Times New Roman" w:hAnsi="Times New Roman" w:cs="Times New Roman"/>
          <w:sz w:val="24"/>
          <w:szCs w:val="24"/>
        </w:rPr>
        <w:t>Monguz</w:t>
      </w:r>
      <w:proofErr w:type="spellEnd"/>
      <w:r w:rsidR="00B45DE3" w:rsidRPr="00B45DE3">
        <w:rPr>
          <w:rFonts w:ascii="Times New Roman" w:hAnsi="Times New Roman" w:cs="Times New Roman"/>
          <w:sz w:val="24"/>
          <w:szCs w:val="24"/>
        </w:rPr>
        <w:t xml:space="preserve"> Kft.)</w:t>
      </w:r>
    </w:p>
    <w:p w:rsidR="00296385" w:rsidRPr="000D1CF5" w:rsidRDefault="001F451A" w:rsidP="00671A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13:20-13:40 </w:t>
      </w:r>
      <w:r w:rsidR="00296385" w:rsidRPr="000D1CF5">
        <w:rPr>
          <w:rFonts w:ascii="Times New Roman" w:hAnsi="Times New Roman" w:cs="Times New Roman"/>
          <w:b/>
          <w:sz w:val="24"/>
          <w:szCs w:val="24"/>
        </w:rPr>
        <w:t>Jogi művek digitalizálása az Országgyűlési Könyvtárban</w:t>
      </w:r>
      <w:r w:rsidR="00296385" w:rsidRPr="000D1CF5">
        <w:rPr>
          <w:rFonts w:ascii="Times New Roman" w:hAnsi="Times New Roman" w:cs="Times New Roman"/>
          <w:sz w:val="24"/>
          <w:szCs w:val="24"/>
        </w:rPr>
        <w:t xml:space="preserve"> – dr. Tóth Éva osztályvezető (Országgyűlés Hivatala, KKI Országgyűlési Könyvtár)</w:t>
      </w:r>
    </w:p>
    <w:p w:rsidR="00DD3B33" w:rsidRPr="000D1CF5" w:rsidRDefault="001F451A" w:rsidP="00671A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13:40-14:00 </w:t>
      </w:r>
      <w:r w:rsidR="00DD3B33" w:rsidRPr="000D1CF5">
        <w:rPr>
          <w:rFonts w:ascii="Times New Roman" w:hAnsi="Times New Roman" w:cs="Times New Roman"/>
          <w:b/>
          <w:sz w:val="24"/>
          <w:szCs w:val="24"/>
        </w:rPr>
        <w:t xml:space="preserve">REAL </w:t>
      </w:r>
      <w:proofErr w:type="spellStart"/>
      <w:r w:rsidR="00DD3B33" w:rsidRPr="000D1CF5">
        <w:rPr>
          <w:rFonts w:ascii="Times New Roman" w:hAnsi="Times New Roman" w:cs="Times New Roman"/>
          <w:b/>
          <w:sz w:val="24"/>
          <w:szCs w:val="24"/>
        </w:rPr>
        <w:t>repozitóriumokra</w:t>
      </w:r>
      <w:proofErr w:type="spellEnd"/>
      <w:r w:rsidR="00DD3B33" w:rsidRPr="000D1CF5">
        <w:rPr>
          <w:rFonts w:ascii="Times New Roman" w:hAnsi="Times New Roman" w:cs="Times New Roman"/>
          <w:b/>
          <w:sz w:val="24"/>
          <w:szCs w:val="24"/>
        </w:rPr>
        <w:t xml:space="preserve"> épülő szakirodalmi információs adatbázisok a Magyar Tudományos Akadémia Könyvtár és Információs Központ szolgáltatási rendszerében </w:t>
      </w:r>
      <w:r w:rsidR="00DD3B33" w:rsidRPr="000D1CF5">
        <w:rPr>
          <w:rFonts w:ascii="Times New Roman" w:hAnsi="Times New Roman" w:cs="Times New Roman"/>
          <w:sz w:val="24"/>
          <w:szCs w:val="24"/>
        </w:rPr>
        <w:t xml:space="preserve">(Két irodalmi adatbázis Vörösmarty Mihály és Kosztolányi Dezső példáján) -- Sallai-Tóth László </w:t>
      </w:r>
      <w:proofErr w:type="spellStart"/>
      <w:r w:rsidR="00DD3B33" w:rsidRPr="000D1CF5">
        <w:rPr>
          <w:rFonts w:ascii="Times New Roman" w:hAnsi="Times New Roman" w:cs="Times New Roman"/>
          <w:sz w:val="24"/>
          <w:szCs w:val="24"/>
        </w:rPr>
        <w:t>főkönyvtáros</w:t>
      </w:r>
      <w:proofErr w:type="spellEnd"/>
      <w:r w:rsidR="00DD3B33" w:rsidRPr="000D1CF5">
        <w:rPr>
          <w:rFonts w:ascii="Times New Roman" w:hAnsi="Times New Roman" w:cs="Times New Roman"/>
          <w:sz w:val="24"/>
          <w:szCs w:val="24"/>
        </w:rPr>
        <w:t>, (MTA KIK Szakinformatikai Osztály)</w:t>
      </w:r>
    </w:p>
    <w:p w:rsidR="00296385" w:rsidRPr="000D1CF5" w:rsidRDefault="001F451A" w:rsidP="00671A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14:00-14:20 </w:t>
      </w:r>
      <w:r w:rsidR="00296385" w:rsidRPr="00DD61A2">
        <w:rPr>
          <w:rFonts w:ascii="Times New Roman" w:hAnsi="Times New Roman" w:cs="Times New Roman"/>
          <w:b/>
          <w:sz w:val="24"/>
          <w:szCs w:val="24"/>
        </w:rPr>
        <w:t>Óriások vállán? Plágiumkereső szolgáltatások összehasonlítása</w:t>
      </w:r>
      <w:r w:rsidR="00296385" w:rsidRPr="000D1CF5">
        <w:rPr>
          <w:rFonts w:ascii="Times New Roman" w:hAnsi="Times New Roman" w:cs="Times New Roman"/>
          <w:sz w:val="24"/>
          <w:szCs w:val="24"/>
        </w:rPr>
        <w:t xml:space="preserve"> </w:t>
      </w:r>
      <w:r w:rsidR="00DD61A2">
        <w:rPr>
          <w:rFonts w:ascii="Times New Roman" w:hAnsi="Times New Roman" w:cs="Times New Roman"/>
          <w:sz w:val="24"/>
          <w:szCs w:val="24"/>
        </w:rPr>
        <w:t xml:space="preserve">– </w:t>
      </w:r>
      <w:r w:rsidR="00296385" w:rsidRPr="000D1CF5">
        <w:rPr>
          <w:rFonts w:ascii="Times New Roman" w:hAnsi="Times New Roman" w:cs="Times New Roman"/>
          <w:sz w:val="24"/>
          <w:szCs w:val="24"/>
        </w:rPr>
        <w:t xml:space="preserve">Hoffmann Ádám osztályvezető (Budapesti </w:t>
      </w:r>
      <w:proofErr w:type="spellStart"/>
      <w:r w:rsidR="00296385" w:rsidRPr="000D1CF5">
        <w:rPr>
          <w:rFonts w:ascii="Times New Roman" w:hAnsi="Times New Roman" w:cs="Times New Roman"/>
          <w:sz w:val="24"/>
          <w:szCs w:val="24"/>
        </w:rPr>
        <w:t>Corvinus</w:t>
      </w:r>
      <w:proofErr w:type="spellEnd"/>
      <w:r w:rsidR="00296385" w:rsidRPr="000D1CF5">
        <w:rPr>
          <w:rFonts w:ascii="Times New Roman" w:hAnsi="Times New Roman" w:cs="Times New Roman"/>
          <w:sz w:val="24"/>
          <w:szCs w:val="24"/>
        </w:rPr>
        <w:t xml:space="preserve"> Egyetem Egyetemi Könyvtár)</w:t>
      </w:r>
    </w:p>
    <w:p w:rsidR="00DD3B33" w:rsidRPr="000D1CF5" w:rsidRDefault="00DD3B33" w:rsidP="00671A3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D3B33" w:rsidRPr="000D1C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F1692"/>
    <w:multiLevelType w:val="hybridMultilevel"/>
    <w:tmpl w:val="B8C04616"/>
    <w:lvl w:ilvl="0" w:tplc="0B9248D6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  <w:b w:val="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B9487A"/>
    <w:multiLevelType w:val="hybridMultilevel"/>
    <w:tmpl w:val="001ED1A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5C0A68"/>
    <w:multiLevelType w:val="hybridMultilevel"/>
    <w:tmpl w:val="EB56D700"/>
    <w:lvl w:ilvl="0" w:tplc="70E0D19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50353E"/>
    <w:multiLevelType w:val="hybridMultilevel"/>
    <w:tmpl w:val="E4260E9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6C1192"/>
    <w:multiLevelType w:val="hybridMultilevel"/>
    <w:tmpl w:val="C4FA609A"/>
    <w:lvl w:ilvl="0" w:tplc="076C3A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011ED4"/>
    <w:multiLevelType w:val="hybridMultilevel"/>
    <w:tmpl w:val="786072D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D36B45"/>
    <w:multiLevelType w:val="hybridMultilevel"/>
    <w:tmpl w:val="35E8914E"/>
    <w:lvl w:ilvl="0" w:tplc="11A89C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55F5B04"/>
    <w:multiLevelType w:val="hybridMultilevel"/>
    <w:tmpl w:val="9BF6A4B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420D9F"/>
    <w:multiLevelType w:val="hybridMultilevel"/>
    <w:tmpl w:val="A7B8B17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E736B3"/>
    <w:multiLevelType w:val="hybridMultilevel"/>
    <w:tmpl w:val="527EFC70"/>
    <w:lvl w:ilvl="0" w:tplc="055878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DF36DC"/>
    <w:multiLevelType w:val="hybridMultilevel"/>
    <w:tmpl w:val="6D640CB4"/>
    <w:lvl w:ilvl="0" w:tplc="51AC9A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4"/>
  </w:num>
  <w:num w:numId="5">
    <w:abstractNumId w:val="7"/>
  </w:num>
  <w:num w:numId="6">
    <w:abstractNumId w:val="8"/>
  </w:num>
  <w:num w:numId="7">
    <w:abstractNumId w:val="3"/>
  </w:num>
  <w:num w:numId="8">
    <w:abstractNumId w:val="0"/>
  </w:num>
  <w:num w:numId="9">
    <w:abstractNumId w:val="1"/>
  </w:num>
  <w:num w:numId="10">
    <w:abstractNumId w:val="2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BA3"/>
    <w:rsid w:val="000D1CF5"/>
    <w:rsid w:val="000F4EAA"/>
    <w:rsid w:val="00145725"/>
    <w:rsid w:val="00176D11"/>
    <w:rsid w:val="001F451A"/>
    <w:rsid w:val="00252C03"/>
    <w:rsid w:val="00296385"/>
    <w:rsid w:val="00333979"/>
    <w:rsid w:val="00425ABE"/>
    <w:rsid w:val="00450F55"/>
    <w:rsid w:val="005D5676"/>
    <w:rsid w:val="00651ACA"/>
    <w:rsid w:val="00671A31"/>
    <w:rsid w:val="00675BA3"/>
    <w:rsid w:val="006867E8"/>
    <w:rsid w:val="007109A4"/>
    <w:rsid w:val="007430D9"/>
    <w:rsid w:val="00747721"/>
    <w:rsid w:val="00812560"/>
    <w:rsid w:val="008C7791"/>
    <w:rsid w:val="00931C99"/>
    <w:rsid w:val="00961102"/>
    <w:rsid w:val="00A93625"/>
    <w:rsid w:val="00B45DE3"/>
    <w:rsid w:val="00C23A7D"/>
    <w:rsid w:val="00D85C9B"/>
    <w:rsid w:val="00DA0F22"/>
    <w:rsid w:val="00DD3B33"/>
    <w:rsid w:val="00DD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088385-9357-4A65-BBBB-5FED391C7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pple-converted-space">
    <w:name w:val="apple-converted-space"/>
    <w:basedOn w:val="Bekezdsalapbettpusa"/>
    <w:rsid w:val="00675BA3"/>
  </w:style>
  <w:style w:type="character" w:styleId="Hiperhivatkozs">
    <w:name w:val="Hyperlink"/>
    <w:basedOn w:val="Bekezdsalapbettpusa"/>
    <w:uiPriority w:val="99"/>
    <w:unhideWhenUsed/>
    <w:rsid w:val="00675BA3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1457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23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0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76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6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6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35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0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1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7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2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43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6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4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14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8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9DDAFE4C.dotm</Template>
  <TotalTime>71</TotalTime>
  <Pages>1</Pages>
  <Words>249</Words>
  <Characters>1721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Bazsó</dc:creator>
  <cp:lastModifiedBy>Villám Judit</cp:lastModifiedBy>
  <cp:revision>21</cp:revision>
  <dcterms:created xsi:type="dcterms:W3CDTF">2017-05-12T12:16:00Z</dcterms:created>
  <dcterms:modified xsi:type="dcterms:W3CDTF">2017-06-30T09:52:00Z</dcterms:modified>
</cp:coreProperties>
</file>