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C91" w:rsidRPr="00980ED4" w:rsidRDefault="00672C91" w:rsidP="00683D69">
      <w:pPr>
        <w:spacing w:before="567"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Mezőtúri Móricz Zsigmond Városi Könyvtár</w:t>
      </w:r>
    </w:p>
    <w:p w:rsidR="00672C91" w:rsidRPr="00980ED4" w:rsidRDefault="00672C91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    </w:t>
      </w:r>
    </w:p>
    <w:p w:rsidR="00672C91" w:rsidRPr="00980ED4" w:rsidRDefault="00672C91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 "Közalkalmazottak jogállásáról szóló" 1</w:t>
      </w:r>
      <w:r>
        <w:rPr>
          <w:color w:val="333333"/>
          <w:lang w:eastAsia="hu-HU"/>
        </w:rPr>
        <w:t>992. évi XXXIII. törvény 20/A. pontja</w:t>
      </w:r>
      <w:r w:rsidRPr="00980ED4">
        <w:rPr>
          <w:color w:val="333333"/>
          <w:lang w:eastAsia="hu-HU"/>
        </w:rPr>
        <w:t xml:space="preserve"> alapján</w:t>
      </w:r>
    </w:p>
    <w:p w:rsidR="00672C91" w:rsidRPr="00980ED4" w:rsidRDefault="00672C91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pályázatot hirdet</w:t>
      </w:r>
    </w:p>
    <w:p w:rsidR="00672C91" w:rsidRPr="00980ED4" w:rsidRDefault="00672C91" w:rsidP="00683D69">
      <w:pPr>
        <w:spacing w:before="284"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Mezőtúri Móricz Zsigmond Városi Könyvtár </w:t>
      </w:r>
      <w:r w:rsidRPr="00980ED4">
        <w:rPr>
          <w:b/>
          <w:bCs/>
          <w:color w:val="333333"/>
          <w:lang w:eastAsia="hu-HU"/>
        </w:rPr>
        <w:br/>
      </w:r>
      <w:r w:rsidRPr="00980ED4">
        <w:rPr>
          <w:b/>
          <w:bCs/>
          <w:color w:val="333333"/>
          <w:lang w:eastAsia="hu-HU"/>
        </w:rPr>
        <w:br/>
      </w:r>
      <w:r>
        <w:rPr>
          <w:b/>
          <w:bCs/>
          <w:color w:val="333333"/>
          <w:lang w:eastAsia="hu-HU"/>
        </w:rPr>
        <w:t xml:space="preserve">felnőtt könyvtári </w:t>
      </w:r>
      <w:r w:rsidRPr="00980ED4">
        <w:rPr>
          <w:b/>
          <w:bCs/>
          <w:color w:val="333333"/>
          <w:lang w:eastAsia="hu-HU"/>
        </w:rPr>
        <w:t>olvasószolgálatos könyvtáros</w:t>
      </w:r>
    </w:p>
    <w:p w:rsidR="00672C91" w:rsidRPr="00980ED4" w:rsidRDefault="00672C91" w:rsidP="00683D69">
      <w:pPr>
        <w:spacing w:before="284"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munkakör betöltésére.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közalkalmazotti jogviszony időtartama: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határozatlan idejű közalkalmazotti jogviszony</w:t>
      </w:r>
    </w:p>
    <w:p w:rsidR="00672C91" w:rsidRPr="00980ED4" w:rsidRDefault="00672C91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</w:t>
      </w:r>
    </w:p>
    <w:p w:rsidR="00672C91" w:rsidRPr="00980ED4" w:rsidRDefault="00672C91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Foglalkoztatás jellege: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Teljes munkaidő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munkavégzés helye:</w:t>
      </w:r>
    </w:p>
    <w:p w:rsidR="00672C91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 xml:space="preserve">Mezőtúri Móricz Zsigmond Városi Könyvtár 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 xml:space="preserve">5400 </w:t>
      </w:r>
      <w:r w:rsidRPr="00980ED4">
        <w:rPr>
          <w:color w:val="333333"/>
          <w:lang w:eastAsia="hu-HU"/>
        </w:rPr>
        <w:t>Mezőtúr Szabadság tér 17.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munkakörbe tartozó, illetve a vezetői megbízással járó lényeges feladatok:</w:t>
      </w:r>
    </w:p>
    <w:p w:rsidR="00672C91" w:rsidRPr="00F978FE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F978FE">
        <w:t>Olvasószolgálati feladatok ellátása, általános tájékoztatás. A szabadpolcos könyvállomány</w:t>
      </w:r>
      <w:r>
        <w:t>, raktár, folyóiratok</w:t>
      </w:r>
      <w:r w:rsidRPr="00F978FE">
        <w:t xml:space="preserve"> gondozása. Könyvtári tevékenység végzése, könyvtári foglalkozások szervezése, közönségkapcsolatok</w:t>
      </w:r>
      <w:r>
        <w:t>.</w:t>
      </w:r>
      <w:r w:rsidRPr="00F978FE">
        <w:rPr>
          <w:color w:val="333333"/>
          <w:lang w:eastAsia="hu-HU"/>
        </w:rPr>
        <w:t xml:space="preserve"> Textlib integrált könyvtári rendszer használata.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Illetmény és juttatások: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Az illetmény megállapítására és a juttatásokra a "Közalkalmazottak jogállásáról szóló" 1992. évi XXXIII. törvény rendelkezései az irányadók.</w:t>
      </w:r>
    </w:p>
    <w:p w:rsidR="00672C91" w:rsidRPr="00980ED4" w:rsidRDefault="00672C91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</w:t>
      </w:r>
    </w:p>
    <w:p w:rsidR="00672C91" w:rsidRPr="00980ED4" w:rsidRDefault="00672C91" w:rsidP="00683D69">
      <w:pPr>
        <w:spacing w:after="284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Pályázati feltételek:</w:t>
      </w:r>
    </w:p>
    <w:p w:rsidR="00672C91" w:rsidRPr="00980ED4" w:rsidRDefault="00672C91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Felsőfokú szakirányú végzettség</w:t>
      </w:r>
    </w:p>
    <w:p w:rsidR="00672C91" w:rsidRPr="00980ED4" w:rsidRDefault="00672C91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Könyvtáros - l</w:t>
      </w:r>
      <w:r w:rsidRPr="00980ED4">
        <w:rPr>
          <w:color w:val="333333"/>
          <w:lang w:eastAsia="hu-HU"/>
        </w:rPr>
        <w:t>ega</w:t>
      </w:r>
      <w:r>
        <w:rPr>
          <w:color w:val="333333"/>
          <w:lang w:eastAsia="hu-HU"/>
        </w:rPr>
        <w:t>lább 3-5 év szakmai tapasztalat</w:t>
      </w:r>
    </w:p>
    <w:p w:rsidR="00672C91" w:rsidRDefault="00672C91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 xml:space="preserve">Felhasználói szintű </w:t>
      </w:r>
      <w:r>
        <w:rPr>
          <w:color w:val="333333"/>
          <w:lang w:eastAsia="hu-HU"/>
        </w:rPr>
        <w:t>MS Office (irodai alkalmazások)</w:t>
      </w:r>
    </w:p>
    <w:p w:rsidR="00672C91" w:rsidRPr="00980ED4" w:rsidRDefault="00672C91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ECDL START alkalmazása</w:t>
      </w:r>
    </w:p>
    <w:p w:rsidR="00672C91" w:rsidRDefault="00672C91" w:rsidP="00F978FE">
      <w:pPr>
        <w:numPr>
          <w:ilvl w:val="0"/>
          <w:numId w:val="2"/>
        </w:numPr>
        <w:spacing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>M</w:t>
      </w:r>
      <w:r w:rsidRPr="00980ED4">
        <w:rPr>
          <w:color w:val="333333"/>
          <w:lang w:eastAsia="hu-HU"/>
        </w:rPr>
        <w:t>agyar állampolgárság, büntetetlen előélet</w:t>
      </w:r>
    </w:p>
    <w:p w:rsidR="00672C91" w:rsidRPr="00980ED4" w:rsidRDefault="00672C91" w:rsidP="00F978FE">
      <w:pPr>
        <w:numPr>
          <w:ilvl w:val="0"/>
          <w:numId w:val="2"/>
        </w:numPr>
        <w:spacing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>Informatikai ismeretek előnyt jelent</w:t>
      </w:r>
    </w:p>
    <w:p w:rsidR="00672C91" w:rsidRDefault="00672C91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</w:p>
    <w:p w:rsidR="00672C91" w:rsidRDefault="00672C91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</w:p>
    <w:p w:rsidR="00672C91" w:rsidRDefault="00672C91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Elvárt kompetenciák: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Jó kommunikációs, együttműködési készség, pontosság, segítőkészség, türelem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Önálló munkavégzés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Kiváló szintű problémamegoldó képesség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Tanulási képesség, új ismeretek elsajátítása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Általános műveltség, tájékozottság a szakmában, hazai és külföldi közéleti tájékozottság</w:t>
      </w:r>
    </w:p>
    <w:p w:rsidR="00672C91" w:rsidRDefault="00672C91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Empátia, tolerancia</w:t>
      </w:r>
    </w:p>
    <w:p w:rsidR="00672C91" w:rsidRPr="00980ED4" w:rsidRDefault="00672C91" w:rsidP="00683D69">
      <w:pPr>
        <w:spacing w:before="284" w:after="284" w:line="240" w:lineRule="auto"/>
        <w:jc w:val="both"/>
        <w:rPr>
          <w:color w:val="333333"/>
          <w:lang w:eastAsia="hu-HU"/>
        </w:rPr>
      </w:pPr>
    </w:p>
    <w:p w:rsidR="00672C91" w:rsidRDefault="00672C91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részeként benyújtandó iratok, igazolások:</w:t>
      </w:r>
    </w:p>
    <w:p w:rsidR="00672C91" w:rsidRDefault="00672C91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fényképes szakmai önéletrajz</w:t>
      </w:r>
    </w:p>
    <w:p w:rsidR="00672C91" w:rsidRDefault="00672C91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a végzettséget, szakképzettséget igazoló okiratok másolata</w:t>
      </w:r>
    </w:p>
    <w:p w:rsidR="00672C91" w:rsidRDefault="00672C91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nyilatkozat a személyes adatok kezelésére vonatkozóan</w:t>
      </w:r>
    </w:p>
    <w:p w:rsidR="00672C91" w:rsidRDefault="00672C91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a büntetlen előéletet igazoló hatósági bizonyítványt a nyertes pályázó a kinevezést megelőzően köteles benyújtani</w:t>
      </w:r>
    </w:p>
    <w:p w:rsidR="00672C91" w:rsidRPr="00980ED4" w:rsidRDefault="00672C91" w:rsidP="00683D69">
      <w:pPr>
        <w:spacing w:before="284" w:after="284" w:line="240" w:lineRule="auto"/>
        <w:jc w:val="both"/>
        <w:rPr>
          <w:color w:val="333333"/>
          <w:lang w:eastAsia="hu-HU"/>
        </w:rPr>
      </w:pP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munkakör betölthetőségének időpontja: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 munkakör legkorábban a pályázatok elbírálását követően azonnal betölthető.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benyújtásának határideje:</w:t>
      </w:r>
      <w:r w:rsidRPr="00980ED4">
        <w:rPr>
          <w:color w:val="333333"/>
          <w:lang w:eastAsia="hu-HU"/>
        </w:rPr>
        <w:t> 2016.szeptember</w:t>
      </w:r>
      <w:r>
        <w:rPr>
          <w:color w:val="333333"/>
          <w:lang w:eastAsia="hu-HU"/>
        </w:rPr>
        <w:t xml:space="preserve"> 26.</w:t>
      </w:r>
    </w:p>
    <w:p w:rsidR="00672C91" w:rsidRDefault="00672C91" w:rsidP="00683D69">
      <w:pPr>
        <w:spacing w:before="284" w:after="0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pályázatok benyújtásának módja:</w:t>
      </w:r>
    </w:p>
    <w:p w:rsidR="00672C91" w:rsidRDefault="00672C91" w:rsidP="00EF4A77">
      <w:pPr>
        <w:numPr>
          <w:ilvl w:val="0"/>
          <w:numId w:val="16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Postai úton</w:t>
      </w:r>
    </w:p>
    <w:p w:rsidR="00672C91" w:rsidRDefault="00672C91" w:rsidP="0055774A">
      <w:pPr>
        <w:numPr>
          <w:ilvl w:val="0"/>
          <w:numId w:val="1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A</w:t>
      </w:r>
      <w:r w:rsidRPr="00980ED4">
        <w:rPr>
          <w:color w:val="333333"/>
          <w:lang w:eastAsia="hu-HU"/>
        </w:rPr>
        <w:t xml:space="preserve"> pályázatnak a Mezőtúri Móricz Zsigmond Városi Könyvtár címére történő megküldésével (5400 Mezőtúr, Szabadság tér 17.</w:t>
      </w:r>
      <w:r>
        <w:rPr>
          <w:color w:val="333333"/>
          <w:lang w:eastAsia="hu-HU"/>
        </w:rPr>
        <w:t xml:space="preserve"> ) </w:t>
      </w:r>
    </w:p>
    <w:p w:rsidR="00672C91" w:rsidRDefault="00672C91" w:rsidP="0055774A">
      <w:pPr>
        <w:numPr>
          <w:ilvl w:val="0"/>
          <w:numId w:val="1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A borítékra kérjük ráírni: Pályázat</w:t>
      </w:r>
    </w:p>
    <w:p w:rsidR="00672C91" w:rsidRPr="00980ED4" w:rsidRDefault="00672C91" w:rsidP="0055774A">
      <w:pPr>
        <w:spacing w:after="0" w:line="240" w:lineRule="auto"/>
        <w:rPr>
          <w:color w:val="333333"/>
          <w:lang w:eastAsia="hu-HU"/>
        </w:rPr>
      </w:pP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elbírálásának módja, rendje:</w:t>
      </w:r>
    </w:p>
    <w:p w:rsidR="00672C91" w:rsidRPr="00980ED4" w:rsidRDefault="00672C91" w:rsidP="0055774A">
      <w:pPr>
        <w:spacing w:before="284" w:after="0" w:line="240" w:lineRule="auto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 xml:space="preserve">A pályázatok beérkezése után személyes beszélgetés. </w:t>
      </w:r>
      <w:r>
        <w:rPr>
          <w:color w:val="333333"/>
          <w:lang w:eastAsia="hu-HU"/>
        </w:rPr>
        <w:br/>
      </w:r>
      <w:r w:rsidRPr="00980ED4">
        <w:rPr>
          <w:color w:val="333333"/>
          <w:lang w:eastAsia="hu-HU"/>
        </w:rPr>
        <w:t>Értesítés a pályázat elbírálásának határideje után.</w:t>
      </w:r>
    </w:p>
    <w:p w:rsidR="00672C91" w:rsidRPr="00980ED4" w:rsidRDefault="00672C91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elbírálásának határideje:</w:t>
      </w:r>
      <w:r>
        <w:rPr>
          <w:color w:val="333333"/>
          <w:lang w:eastAsia="hu-HU"/>
        </w:rPr>
        <w:t> 2016. október 10.</w:t>
      </w:r>
    </w:p>
    <w:p w:rsidR="00672C91" w:rsidRPr="00980ED4" w:rsidRDefault="00672C91" w:rsidP="00683D69">
      <w:pPr>
        <w:spacing w:before="100" w:beforeAutospacing="1" w:after="100" w:afterAutospacing="1" w:line="240" w:lineRule="auto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KÖZIGÁLLÁS publikálási időpontja: </w:t>
      </w:r>
      <w:r w:rsidRPr="00980ED4">
        <w:rPr>
          <w:color w:val="333333"/>
          <w:lang w:eastAsia="hu-HU"/>
        </w:rPr>
        <w:t>2016.szeptember</w:t>
      </w:r>
      <w:r>
        <w:rPr>
          <w:color w:val="333333"/>
          <w:lang w:eastAsia="hu-HU"/>
        </w:rPr>
        <w:t xml:space="preserve"> 06.</w:t>
      </w:r>
    </w:p>
    <w:p w:rsidR="00672C91" w:rsidRPr="00683D69" w:rsidRDefault="00672C91" w:rsidP="00683D69">
      <w:pPr>
        <w:spacing w:after="0" w:line="240" w:lineRule="auto"/>
        <w:jc w:val="both"/>
        <w:rPr>
          <w:rFonts w:ascii="Arial" w:hAnsi="Arial" w:cs="Arial"/>
          <w:color w:val="333333"/>
          <w:sz w:val="21"/>
          <w:szCs w:val="21"/>
          <w:lang w:eastAsia="hu-HU"/>
        </w:rPr>
      </w:pPr>
      <w:r w:rsidRPr="00683D69">
        <w:rPr>
          <w:rFonts w:ascii="Arial" w:hAnsi="Arial" w:cs="Arial"/>
          <w:color w:val="333333"/>
          <w:sz w:val="21"/>
          <w:szCs w:val="21"/>
          <w:lang w:eastAsia="hu-HU"/>
        </w:rPr>
        <w:t> </w:t>
      </w:r>
    </w:p>
    <w:p w:rsidR="00672C91" w:rsidRPr="00683D69" w:rsidRDefault="00672C91" w:rsidP="00683D69"/>
    <w:sectPr w:rsidR="00672C91" w:rsidRPr="00683D69" w:rsidSect="00B272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5372F"/>
    <w:multiLevelType w:val="hybridMultilevel"/>
    <w:tmpl w:val="A3186D7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C3604F7"/>
    <w:multiLevelType w:val="hybridMultilevel"/>
    <w:tmpl w:val="5B46DF06"/>
    <w:lvl w:ilvl="0" w:tplc="040E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2E3B41BF"/>
    <w:multiLevelType w:val="hybridMultilevel"/>
    <w:tmpl w:val="1786DF1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F200B83"/>
    <w:multiLevelType w:val="multilevel"/>
    <w:tmpl w:val="909E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885DCC"/>
    <w:multiLevelType w:val="hybridMultilevel"/>
    <w:tmpl w:val="6E0AF39E"/>
    <w:lvl w:ilvl="0" w:tplc="040E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3B7E0F0A"/>
    <w:multiLevelType w:val="hybridMultilevel"/>
    <w:tmpl w:val="3794A268"/>
    <w:lvl w:ilvl="0" w:tplc="040E0001">
      <w:start w:val="1"/>
      <w:numFmt w:val="bullet"/>
      <w:lvlText w:val=""/>
      <w:lvlJc w:val="left"/>
      <w:pPr>
        <w:tabs>
          <w:tab w:val="num" w:pos="1400"/>
        </w:tabs>
        <w:ind w:left="140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6">
    <w:nsid w:val="3E3F2923"/>
    <w:multiLevelType w:val="hybridMultilevel"/>
    <w:tmpl w:val="A0C4E5F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563F726D"/>
    <w:multiLevelType w:val="hybridMultilevel"/>
    <w:tmpl w:val="41B2A71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56D038EE"/>
    <w:multiLevelType w:val="hybridMultilevel"/>
    <w:tmpl w:val="A18E71A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EFC3A98"/>
    <w:multiLevelType w:val="hybridMultilevel"/>
    <w:tmpl w:val="26E0D11A"/>
    <w:lvl w:ilvl="0" w:tplc="040E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0">
    <w:nsid w:val="650829D3"/>
    <w:multiLevelType w:val="hybridMultilevel"/>
    <w:tmpl w:val="6038B48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3325D2"/>
    <w:multiLevelType w:val="hybridMultilevel"/>
    <w:tmpl w:val="5978AAE0"/>
    <w:lvl w:ilvl="0" w:tplc="040E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>
    <w:nsid w:val="6A30052F"/>
    <w:multiLevelType w:val="multilevel"/>
    <w:tmpl w:val="1B6C4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38434F"/>
    <w:multiLevelType w:val="hybridMultilevel"/>
    <w:tmpl w:val="FAD2F730"/>
    <w:lvl w:ilvl="0" w:tplc="040E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4">
    <w:nsid w:val="71175535"/>
    <w:multiLevelType w:val="hybridMultilevel"/>
    <w:tmpl w:val="5888E5A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57017CD"/>
    <w:multiLevelType w:val="hybridMultilevel"/>
    <w:tmpl w:val="B73E782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9"/>
  </w:num>
  <w:num w:numId="8">
    <w:abstractNumId w:val="4"/>
  </w:num>
  <w:num w:numId="9">
    <w:abstractNumId w:val="12"/>
  </w:num>
  <w:num w:numId="10">
    <w:abstractNumId w:val="7"/>
  </w:num>
  <w:num w:numId="11">
    <w:abstractNumId w:val="11"/>
  </w:num>
  <w:num w:numId="12">
    <w:abstractNumId w:val="14"/>
  </w:num>
  <w:num w:numId="13">
    <w:abstractNumId w:val="8"/>
  </w:num>
  <w:num w:numId="14">
    <w:abstractNumId w:val="13"/>
  </w:num>
  <w:num w:numId="15">
    <w:abstractNumId w:val="6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1BF0"/>
    <w:rsid w:val="00070682"/>
    <w:rsid w:val="00281BF0"/>
    <w:rsid w:val="00493D06"/>
    <w:rsid w:val="0055774A"/>
    <w:rsid w:val="00596084"/>
    <w:rsid w:val="00672C91"/>
    <w:rsid w:val="00683D69"/>
    <w:rsid w:val="00980ED4"/>
    <w:rsid w:val="009C380F"/>
    <w:rsid w:val="00AD355E"/>
    <w:rsid w:val="00B27278"/>
    <w:rsid w:val="00B536BD"/>
    <w:rsid w:val="00B73E65"/>
    <w:rsid w:val="00BE237C"/>
    <w:rsid w:val="00C30CAD"/>
    <w:rsid w:val="00C73883"/>
    <w:rsid w:val="00CD4E94"/>
    <w:rsid w:val="00CE15BE"/>
    <w:rsid w:val="00ED5611"/>
    <w:rsid w:val="00EF4A77"/>
    <w:rsid w:val="00F4078A"/>
    <w:rsid w:val="00F87EA3"/>
    <w:rsid w:val="00F978FE"/>
    <w:rsid w:val="00FF1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78"/>
    <w:pPr>
      <w:spacing w:after="200" w:line="276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sonormal0">
    <w:name w:val="msonormal"/>
    <w:basedOn w:val="DefaultParagraphFont"/>
    <w:uiPriority w:val="99"/>
    <w:rsid w:val="00281BF0"/>
    <w:rPr>
      <w:rFonts w:cs="Times New Roman"/>
    </w:rPr>
  </w:style>
  <w:style w:type="paragraph" w:styleId="NormalWeb">
    <w:name w:val="Normal (Web)"/>
    <w:basedOn w:val="Normal"/>
    <w:uiPriority w:val="99"/>
    <w:semiHidden/>
    <w:rsid w:val="00281BF0"/>
    <w:pPr>
      <w:spacing w:before="100" w:beforeAutospacing="1" w:after="100" w:afterAutospacing="1" w:line="240" w:lineRule="auto"/>
    </w:pPr>
    <w:rPr>
      <w:rFonts w:eastAsia="Times New Roman"/>
      <w:lang w:eastAsia="hu-HU"/>
    </w:rPr>
  </w:style>
  <w:style w:type="character" w:customStyle="1" w:styleId="apple-converted-space">
    <w:name w:val="apple-converted-space"/>
    <w:basedOn w:val="DefaultParagraphFont"/>
    <w:uiPriority w:val="99"/>
    <w:rsid w:val="00281BF0"/>
    <w:rPr>
      <w:rFonts w:cs="Times New Roman"/>
    </w:rPr>
  </w:style>
  <w:style w:type="character" w:customStyle="1" w:styleId="msolarger">
    <w:name w:val="msolarger"/>
    <w:basedOn w:val="DefaultParagraphFont"/>
    <w:uiPriority w:val="99"/>
    <w:rsid w:val="00281BF0"/>
    <w:rPr>
      <w:rFonts w:cs="Times New Roman"/>
    </w:rPr>
  </w:style>
  <w:style w:type="character" w:styleId="Strong">
    <w:name w:val="Strong"/>
    <w:basedOn w:val="DefaultParagraphFont"/>
    <w:uiPriority w:val="99"/>
    <w:qFormat/>
    <w:rsid w:val="00281B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813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3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325</Words>
  <Characters>2250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Mezőtúri Móricz Zsigmond Városi Könyvtár</dc:title>
  <dc:subject/>
  <dc:creator>Ács Erika</dc:creator>
  <cp:keywords/>
  <dc:description/>
  <cp:lastModifiedBy>Könyvtár</cp:lastModifiedBy>
  <cp:revision>2</cp:revision>
  <dcterms:created xsi:type="dcterms:W3CDTF">2016-09-03T08:53:00Z</dcterms:created>
  <dcterms:modified xsi:type="dcterms:W3CDTF">2016-09-03T08:53:00Z</dcterms:modified>
</cp:coreProperties>
</file>