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F5B" w:rsidRPr="00237C2C" w:rsidRDefault="006C7F5B" w:rsidP="00C05588">
      <w:pPr>
        <w:pStyle w:val="NoSpacing"/>
        <w:jc w:val="center"/>
        <w:rPr>
          <w:b/>
          <w:sz w:val="24"/>
          <w:szCs w:val="24"/>
        </w:rPr>
      </w:pPr>
      <w:r w:rsidRPr="00237C2C">
        <w:rPr>
          <w:b/>
          <w:sz w:val="24"/>
          <w:szCs w:val="24"/>
        </w:rPr>
        <w:t>FELHÍVÁS a Füzéki István-emlékérem díjra történő jelölésre</w:t>
      </w:r>
    </w:p>
    <w:p w:rsidR="006C7F5B" w:rsidRPr="00C05588" w:rsidRDefault="006C7F5B" w:rsidP="00C05588">
      <w:pPr>
        <w:pStyle w:val="NoSpacing"/>
        <w:rPr>
          <w:sz w:val="24"/>
          <w:szCs w:val="24"/>
        </w:rPr>
      </w:pPr>
    </w:p>
    <w:p w:rsidR="006C7F5B" w:rsidRPr="00C05588" w:rsidRDefault="006C7F5B" w:rsidP="00C05588">
      <w:pPr>
        <w:pStyle w:val="NoSpacing"/>
        <w:jc w:val="both"/>
        <w:rPr>
          <w:sz w:val="24"/>
          <w:szCs w:val="24"/>
        </w:rPr>
      </w:pPr>
      <w:r w:rsidRPr="00C05588">
        <w:rPr>
          <w:sz w:val="24"/>
          <w:szCs w:val="24"/>
        </w:rPr>
        <w:t xml:space="preserve">A </w:t>
      </w:r>
      <w:r>
        <w:rPr>
          <w:sz w:val="24"/>
          <w:szCs w:val="24"/>
        </w:rPr>
        <w:t>d</w:t>
      </w:r>
      <w:r w:rsidRPr="00C05588">
        <w:rPr>
          <w:sz w:val="24"/>
          <w:szCs w:val="24"/>
        </w:rPr>
        <w:t xml:space="preserve">íjat </w:t>
      </w:r>
      <w:r>
        <w:rPr>
          <w:sz w:val="24"/>
          <w:szCs w:val="24"/>
        </w:rPr>
        <w:t>az</w:t>
      </w:r>
      <w:r w:rsidRPr="00C05588">
        <w:rPr>
          <w:sz w:val="24"/>
          <w:szCs w:val="24"/>
        </w:rPr>
        <w:t xml:space="preserve"> Alapító Okirat</w:t>
      </w:r>
      <w:r>
        <w:rPr>
          <w:sz w:val="24"/>
          <w:szCs w:val="24"/>
        </w:rPr>
        <w:t xml:space="preserve">tal összhangban </w:t>
      </w:r>
      <w:r w:rsidRPr="00C05588">
        <w:rPr>
          <w:sz w:val="24"/>
          <w:szCs w:val="24"/>
        </w:rPr>
        <w:t>hagyományosan</w:t>
      </w:r>
      <w:r>
        <w:rPr>
          <w:sz w:val="24"/>
          <w:szCs w:val="24"/>
        </w:rPr>
        <w:t xml:space="preserve"> </w:t>
      </w:r>
      <w:r w:rsidRPr="00C05588">
        <w:rPr>
          <w:sz w:val="24"/>
          <w:szCs w:val="24"/>
        </w:rPr>
        <w:t>ősszel, az</w:t>
      </w:r>
      <w:r>
        <w:rPr>
          <w:sz w:val="24"/>
          <w:szCs w:val="24"/>
        </w:rPr>
        <w:t xml:space="preserve"> 1</w:t>
      </w:r>
      <w:r w:rsidRPr="00C05588">
        <w:rPr>
          <w:sz w:val="24"/>
          <w:szCs w:val="24"/>
        </w:rPr>
        <w:t xml:space="preserve">956-os forradalom és szabadságharc évfordulójához kapcsolódó, OSZK-ban megtartott ünnepség keretében adjuk át. </w:t>
      </w:r>
    </w:p>
    <w:p w:rsidR="006C7F5B" w:rsidRPr="00C05588" w:rsidRDefault="006C7F5B" w:rsidP="00C05588">
      <w:pPr>
        <w:pStyle w:val="NoSpacing"/>
        <w:rPr>
          <w:sz w:val="24"/>
          <w:szCs w:val="24"/>
        </w:rPr>
      </w:pPr>
    </w:p>
    <w:p w:rsidR="006C7F5B" w:rsidRPr="00C05588" w:rsidRDefault="006C7F5B" w:rsidP="00C05588">
      <w:pPr>
        <w:pStyle w:val="NoSpacing"/>
        <w:jc w:val="both"/>
        <w:rPr>
          <w:sz w:val="24"/>
          <w:szCs w:val="24"/>
        </w:rPr>
      </w:pPr>
      <w:r w:rsidRPr="00C05588">
        <w:rPr>
          <w:sz w:val="24"/>
          <w:szCs w:val="24"/>
        </w:rPr>
        <w:t>A Füzéki István-emlékérem díjat Dr. Füzéki Bálint</w:t>
      </w:r>
      <w:r>
        <w:rPr>
          <w:sz w:val="24"/>
          <w:szCs w:val="24"/>
        </w:rPr>
        <w:t xml:space="preserve"> </w:t>
      </w:r>
      <w:r w:rsidRPr="00C05588">
        <w:rPr>
          <w:sz w:val="24"/>
          <w:szCs w:val="24"/>
        </w:rPr>
        <w:t>2</w:t>
      </w:r>
      <w:r>
        <w:rPr>
          <w:sz w:val="24"/>
          <w:szCs w:val="24"/>
        </w:rPr>
        <w:t>002</w:t>
      </w:r>
      <w:r w:rsidRPr="00C05588">
        <w:rPr>
          <w:sz w:val="24"/>
          <w:szCs w:val="24"/>
        </w:rPr>
        <w:t xml:space="preserve">-ben hármas célból alapította: </w:t>
      </w:r>
    </w:p>
    <w:p w:rsidR="006C7F5B" w:rsidRPr="00C05588" w:rsidRDefault="006C7F5B" w:rsidP="00C05588">
      <w:pPr>
        <w:pStyle w:val="NoSpacing"/>
        <w:numPr>
          <w:ilvl w:val="0"/>
          <w:numId w:val="2"/>
        </w:numPr>
        <w:jc w:val="both"/>
        <w:rPr>
          <w:sz w:val="24"/>
          <w:szCs w:val="24"/>
        </w:rPr>
      </w:pPr>
      <w:r w:rsidRPr="00C05588">
        <w:rPr>
          <w:sz w:val="24"/>
          <w:szCs w:val="24"/>
        </w:rPr>
        <w:t>hogy emléket állítson mindazon könyvtárosok tiszteletére, akik részt vettek az 1956-os forradalomban és szabadságharcban</w:t>
      </w:r>
    </w:p>
    <w:p w:rsidR="006C7F5B" w:rsidRPr="00C05588" w:rsidRDefault="006C7F5B" w:rsidP="00C05588">
      <w:pPr>
        <w:pStyle w:val="NoSpacing"/>
        <w:numPr>
          <w:ilvl w:val="0"/>
          <w:numId w:val="2"/>
        </w:numPr>
        <w:jc w:val="both"/>
        <w:rPr>
          <w:sz w:val="24"/>
          <w:szCs w:val="24"/>
        </w:rPr>
      </w:pPr>
      <w:r w:rsidRPr="00C05588">
        <w:rPr>
          <w:sz w:val="24"/>
          <w:szCs w:val="24"/>
        </w:rPr>
        <w:t>hogy emléket állítson</w:t>
      </w:r>
      <w:r>
        <w:rPr>
          <w:sz w:val="24"/>
          <w:szCs w:val="24"/>
        </w:rPr>
        <w:t xml:space="preserve"> testvére,</w:t>
      </w:r>
      <w:r w:rsidRPr="00C05588">
        <w:rPr>
          <w:sz w:val="24"/>
          <w:szCs w:val="24"/>
        </w:rPr>
        <w:t xml:space="preserve"> Füzéki István (1934–1956) ti</w:t>
      </w:r>
      <w:bookmarkStart w:id="0" w:name="_GoBack"/>
      <w:bookmarkEnd w:id="0"/>
      <w:r w:rsidRPr="00C05588">
        <w:rPr>
          <w:sz w:val="24"/>
          <w:szCs w:val="24"/>
        </w:rPr>
        <w:t>szteletére, aki 1956-ban a Központi Statisztikai Hivatal Könyvtár és Dokumentációs Szolgálat könyvtárosa volt, s aki hősi halált halt az egyetemi nemzetőrség harcosaként</w:t>
      </w:r>
    </w:p>
    <w:p w:rsidR="006C7F5B" w:rsidRPr="00C05588" w:rsidRDefault="006C7F5B" w:rsidP="00C05588">
      <w:pPr>
        <w:pStyle w:val="NoSpacing"/>
        <w:numPr>
          <w:ilvl w:val="0"/>
          <w:numId w:val="2"/>
        </w:numPr>
        <w:jc w:val="both"/>
        <w:rPr>
          <w:sz w:val="24"/>
          <w:szCs w:val="24"/>
        </w:rPr>
      </w:pPr>
      <w:r w:rsidRPr="00C05588">
        <w:rPr>
          <w:sz w:val="24"/>
          <w:szCs w:val="24"/>
        </w:rPr>
        <w:t>hogy a díjjal a testvére által olyannyira szeretett, s tragikusan rövid ideig művel</w:t>
      </w:r>
      <w:r>
        <w:rPr>
          <w:sz w:val="24"/>
          <w:szCs w:val="24"/>
        </w:rPr>
        <w:t>t</w:t>
      </w:r>
      <w:r w:rsidRPr="00C05588">
        <w:rPr>
          <w:sz w:val="24"/>
          <w:szCs w:val="24"/>
        </w:rPr>
        <w:t xml:space="preserve"> könyvtáros szakma legkiválóbbjai évről-évre elismerést nyerjenek</w:t>
      </w:r>
    </w:p>
    <w:p w:rsidR="006C7F5B" w:rsidRPr="00C05588" w:rsidRDefault="006C7F5B" w:rsidP="00C05588">
      <w:pPr>
        <w:pStyle w:val="NoSpacing"/>
        <w:jc w:val="both"/>
        <w:rPr>
          <w:sz w:val="24"/>
          <w:szCs w:val="24"/>
        </w:rPr>
      </w:pPr>
    </w:p>
    <w:p w:rsidR="006C7F5B" w:rsidRPr="000B3673" w:rsidRDefault="006C7F5B" w:rsidP="000879BA">
      <w:pPr>
        <w:pStyle w:val="NoSpacing"/>
        <w:jc w:val="both"/>
        <w:rPr>
          <w:sz w:val="24"/>
          <w:szCs w:val="24"/>
        </w:rPr>
      </w:pPr>
      <w:r w:rsidRPr="00C05588">
        <w:rPr>
          <w:sz w:val="24"/>
          <w:szCs w:val="24"/>
        </w:rPr>
        <w:t xml:space="preserve">Dr. Füzéki Bálint a díjjal a Magyar Könyvtárosok Egyesületét szólította meg és kérte fel arra, hogy az MKE legyen gondozója, működtetője. Évről-évre válassza ki azt a személyt, aki </w:t>
      </w:r>
      <w:r>
        <w:rPr>
          <w:sz w:val="24"/>
          <w:szCs w:val="24"/>
        </w:rPr>
        <w:t xml:space="preserve">a díjra érdemes. </w:t>
      </w:r>
      <w:r w:rsidRPr="000B3673">
        <w:rPr>
          <w:sz w:val="24"/>
          <w:szCs w:val="24"/>
        </w:rPr>
        <w:t>A díjat 5 tagú kuratórium ítéli oda</w:t>
      </w:r>
      <w:r>
        <w:rPr>
          <w:sz w:val="24"/>
          <w:szCs w:val="24"/>
        </w:rPr>
        <w:t xml:space="preserve">. </w:t>
      </w:r>
    </w:p>
    <w:p w:rsidR="006C7F5B" w:rsidRDefault="006C7F5B" w:rsidP="000B3673">
      <w:pPr>
        <w:pStyle w:val="NoSpacing"/>
        <w:jc w:val="both"/>
        <w:rPr>
          <w:sz w:val="24"/>
          <w:szCs w:val="24"/>
        </w:rPr>
      </w:pPr>
    </w:p>
    <w:p w:rsidR="006C7F5B" w:rsidRPr="005648A6" w:rsidRDefault="006C7F5B" w:rsidP="000B3673">
      <w:pPr>
        <w:pStyle w:val="NoSpacing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Jelöltet állíthat</w:t>
      </w:r>
    </w:p>
    <w:p w:rsidR="006C7F5B" w:rsidRPr="000B3673" w:rsidRDefault="006C7F5B" w:rsidP="000B3673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Minden </w:t>
      </w:r>
      <w:r w:rsidRPr="000B3673">
        <w:rPr>
          <w:sz w:val="24"/>
          <w:szCs w:val="24"/>
        </w:rPr>
        <w:t>MKE szervezet</w:t>
      </w:r>
      <w:r>
        <w:rPr>
          <w:sz w:val="24"/>
          <w:szCs w:val="24"/>
        </w:rPr>
        <w:t xml:space="preserve">, </w:t>
      </w:r>
      <w:r w:rsidRPr="000B3673">
        <w:rPr>
          <w:sz w:val="24"/>
          <w:szCs w:val="24"/>
        </w:rPr>
        <w:t>társult szervezet (1 főt)</w:t>
      </w:r>
      <w:r>
        <w:rPr>
          <w:sz w:val="24"/>
          <w:szCs w:val="24"/>
        </w:rPr>
        <w:t xml:space="preserve">, </w:t>
      </w:r>
      <w:r w:rsidRPr="000B3673">
        <w:rPr>
          <w:sz w:val="24"/>
          <w:szCs w:val="24"/>
        </w:rPr>
        <w:t>az MKE elnökség (1 főt)</w:t>
      </w:r>
      <w:r>
        <w:rPr>
          <w:sz w:val="24"/>
          <w:szCs w:val="24"/>
        </w:rPr>
        <w:t xml:space="preserve">, a </w:t>
      </w:r>
      <w:r w:rsidRPr="000B3673">
        <w:rPr>
          <w:sz w:val="24"/>
          <w:szCs w:val="24"/>
        </w:rPr>
        <w:t>kuratórium tagja (1 főt)</w:t>
      </w:r>
      <w:r>
        <w:rPr>
          <w:sz w:val="24"/>
          <w:szCs w:val="24"/>
        </w:rPr>
        <w:t>.</w:t>
      </w:r>
    </w:p>
    <w:p w:rsidR="006C7F5B" w:rsidRPr="000B3673" w:rsidRDefault="006C7F5B" w:rsidP="000B3673">
      <w:pPr>
        <w:pStyle w:val="NoSpacing"/>
        <w:jc w:val="both"/>
        <w:rPr>
          <w:sz w:val="24"/>
          <w:szCs w:val="24"/>
        </w:rPr>
      </w:pPr>
      <w:r w:rsidRPr="000B3673">
        <w:rPr>
          <w:sz w:val="24"/>
          <w:szCs w:val="24"/>
        </w:rPr>
        <w:t xml:space="preserve">Egy jelöltet több jelöltállító is támogathat.  </w:t>
      </w:r>
    </w:p>
    <w:p w:rsidR="006C7F5B" w:rsidRPr="000B3673" w:rsidRDefault="006C7F5B" w:rsidP="000B3673">
      <w:pPr>
        <w:pStyle w:val="NoSpacing"/>
        <w:jc w:val="both"/>
        <w:rPr>
          <w:sz w:val="24"/>
          <w:szCs w:val="24"/>
        </w:rPr>
      </w:pPr>
    </w:p>
    <w:p w:rsidR="006C7F5B" w:rsidRPr="000B3673" w:rsidRDefault="006C7F5B" w:rsidP="005648A6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Pr="000B3673">
        <w:rPr>
          <w:sz w:val="24"/>
          <w:szCs w:val="24"/>
        </w:rPr>
        <w:t xml:space="preserve"> jelölést papíron és </w:t>
      </w:r>
      <w:r>
        <w:rPr>
          <w:sz w:val="24"/>
          <w:szCs w:val="24"/>
        </w:rPr>
        <w:t xml:space="preserve">vele azonos </w:t>
      </w:r>
      <w:r w:rsidRPr="000B3673">
        <w:rPr>
          <w:sz w:val="24"/>
          <w:szCs w:val="24"/>
        </w:rPr>
        <w:t>elektronikus változatban</w:t>
      </w:r>
      <w:r>
        <w:rPr>
          <w:sz w:val="24"/>
          <w:szCs w:val="24"/>
        </w:rPr>
        <w:t xml:space="preserve"> </w:t>
      </w:r>
      <w:r w:rsidRPr="005648A6">
        <w:rPr>
          <w:b/>
          <w:sz w:val="24"/>
          <w:szCs w:val="24"/>
        </w:rPr>
        <w:t>2016. szeptember 1 és 30 között</w:t>
      </w:r>
      <w:r w:rsidRPr="000B3673">
        <w:rPr>
          <w:sz w:val="24"/>
          <w:szCs w:val="24"/>
        </w:rPr>
        <w:t xml:space="preserve"> kell az MKE titkárságra benyújtani</w:t>
      </w:r>
      <w:r>
        <w:rPr>
          <w:sz w:val="24"/>
          <w:szCs w:val="24"/>
        </w:rPr>
        <w:t xml:space="preserve">. Nincs erre a célra jelölési űrlap. A jelöltállító adja meg saját nevét és elérhetőségét, nevezze meg a </w:t>
      </w:r>
      <w:r w:rsidRPr="000B3673">
        <w:rPr>
          <w:sz w:val="24"/>
          <w:szCs w:val="24"/>
        </w:rPr>
        <w:t>jelölt</w:t>
      </w:r>
      <w:r>
        <w:rPr>
          <w:sz w:val="24"/>
          <w:szCs w:val="24"/>
        </w:rPr>
        <w:t>et és annak elérhetőségeit</w:t>
      </w:r>
      <w:r w:rsidRPr="000B3673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0B3673">
        <w:rPr>
          <w:sz w:val="24"/>
          <w:szCs w:val="24"/>
        </w:rPr>
        <w:t>lakcím, munkahely</w:t>
      </w:r>
      <w:r>
        <w:rPr>
          <w:sz w:val="24"/>
          <w:szCs w:val="24"/>
        </w:rPr>
        <w:t xml:space="preserve">, telefon, e-mail) valamint csatoljon </w:t>
      </w:r>
      <w:r w:rsidRPr="000B3673">
        <w:rPr>
          <w:sz w:val="24"/>
          <w:szCs w:val="24"/>
        </w:rPr>
        <w:t>egy maximum 1 oldalas indoklás</w:t>
      </w:r>
      <w:r>
        <w:rPr>
          <w:sz w:val="24"/>
          <w:szCs w:val="24"/>
        </w:rPr>
        <w:t xml:space="preserve">t és egy </w:t>
      </w:r>
      <w:r w:rsidRPr="000B3673">
        <w:rPr>
          <w:sz w:val="24"/>
          <w:szCs w:val="24"/>
        </w:rPr>
        <w:t>maximum 300 karakteres rövid indoklás</w:t>
      </w:r>
      <w:r>
        <w:rPr>
          <w:sz w:val="24"/>
          <w:szCs w:val="24"/>
        </w:rPr>
        <w:t xml:space="preserve">t. </w:t>
      </w:r>
    </w:p>
    <w:p w:rsidR="006C7F5B" w:rsidRDefault="006C7F5B" w:rsidP="000B3673">
      <w:pPr>
        <w:pStyle w:val="NoSpacing"/>
        <w:jc w:val="both"/>
        <w:rPr>
          <w:sz w:val="24"/>
          <w:szCs w:val="24"/>
        </w:rPr>
      </w:pPr>
    </w:p>
    <w:p w:rsidR="006C7F5B" w:rsidRPr="005648A6" w:rsidRDefault="006C7F5B" w:rsidP="000B3673">
      <w:pPr>
        <w:pStyle w:val="NoSpacing"/>
        <w:jc w:val="both"/>
        <w:rPr>
          <w:b/>
          <w:sz w:val="24"/>
          <w:szCs w:val="24"/>
        </w:rPr>
      </w:pPr>
      <w:r w:rsidRPr="005648A6">
        <w:rPr>
          <w:b/>
          <w:sz w:val="24"/>
          <w:szCs w:val="24"/>
        </w:rPr>
        <w:t>Jelölt lehet</w:t>
      </w:r>
    </w:p>
    <w:p w:rsidR="006C7F5B" w:rsidRDefault="006C7F5B" w:rsidP="000B3673">
      <w:pPr>
        <w:pStyle w:val="NoSpacing"/>
        <w:jc w:val="both"/>
        <w:rPr>
          <w:b/>
          <w:i/>
          <w:sz w:val="24"/>
          <w:szCs w:val="24"/>
        </w:rPr>
      </w:pPr>
      <w:r w:rsidRPr="005648A6">
        <w:rPr>
          <w:b/>
          <w:i/>
          <w:sz w:val="24"/>
          <w:szCs w:val="24"/>
        </w:rPr>
        <w:t>Az a könyvtáros (esetleg csoport), aki a jelöltállító véleménye szerint a megelőző évben vagy években a legtöbbet tette/kiemelkedő teljesítményt nyújtott a könyvtári szolgáltatások és/vagy tudományok terén</w:t>
      </w:r>
      <w:r>
        <w:rPr>
          <w:b/>
          <w:i/>
          <w:sz w:val="24"/>
          <w:szCs w:val="24"/>
        </w:rPr>
        <w:t xml:space="preserve"> és</w:t>
      </w:r>
      <w:r w:rsidRPr="005648A6">
        <w:rPr>
          <w:b/>
          <w:i/>
          <w:sz w:val="24"/>
          <w:szCs w:val="24"/>
        </w:rPr>
        <w:t xml:space="preserve"> aki tetteivel, életművével méltóképpen illeszkedik Füzéki István szellemiségéhez. </w:t>
      </w:r>
    </w:p>
    <w:p w:rsidR="006C7F5B" w:rsidRDefault="006C7F5B" w:rsidP="000B3673">
      <w:pPr>
        <w:pStyle w:val="NoSpacing"/>
        <w:jc w:val="both"/>
        <w:rPr>
          <w:sz w:val="24"/>
          <w:szCs w:val="24"/>
        </w:rPr>
      </w:pPr>
    </w:p>
    <w:p w:rsidR="006C7F5B" w:rsidRDefault="006C7F5B" w:rsidP="00237C2C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díjról további információ olvasható az MKE honlapon </w:t>
      </w:r>
    </w:p>
    <w:p w:rsidR="006C7F5B" w:rsidRDefault="006C7F5B" w:rsidP="00237C2C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hyperlink r:id="rId5" w:history="1">
        <w:r w:rsidRPr="0042079F">
          <w:rPr>
            <w:rStyle w:val="Hyperlink"/>
            <w:sz w:val="24"/>
            <w:szCs w:val="24"/>
          </w:rPr>
          <w:t>http://mke.info.hu/tevekenysege/dijak/mke-dijak/fuzeki-istvan-emlekerem/</w:t>
        </w:r>
      </w:hyperlink>
      <w:r>
        <w:rPr>
          <w:sz w:val="24"/>
          <w:szCs w:val="24"/>
        </w:rPr>
        <w:t>)</w:t>
      </w:r>
    </w:p>
    <w:p w:rsidR="006C7F5B" w:rsidRDefault="006C7F5B" w:rsidP="00237C2C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  <w:r w:rsidRPr="00237C2C">
        <w:rPr>
          <w:sz w:val="24"/>
          <w:szCs w:val="24"/>
        </w:rPr>
        <w:t xml:space="preserve">lletve a </w:t>
      </w:r>
      <w:r>
        <w:rPr>
          <w:sz w:val="24"/>
          <w:szCs w:val="24"/>
        </w:rPr>
        <w:t>magyar nyelvű W</w:t>
      </w:r>
      <w:r w:rsidRPr="00237C2C">
        <w:rPr>
          <w:sz w:val="24"/>
          <w:szCs w:val="24"/>
        </w:rPr>
        <w:t>ikip</w:t>
      </w:r>
      <w:r>
        <w:rPr>
          <w:sz w:val="24"/>
          <w:szCs w:val="24"/>
        </w:rPr>
        <w:t>é</w:t>
      </w:r>
      <w:r w:rsidRPr="00237C2C">
        <w:rPr>
          <w:sz w:val="24"/>
          <w:szCs w:val="24"/>
        </w:rPr>
        <w:t>di</w:t>
      </w:r>
      <w:r>
        <w:rPr>
          <w:sz w:val="24"/>
          <w:szCs w:val="24"/>
        </w:rPr>
        <w:t>án.</w:t>
      </w:r>
    </w:p>
    <w:p w:rsidR="006C7F5B" w:rsidRPr="00237C2C" w:rsidRDefault="006C7F5B" w:rsidP="00237C2C">
      <w:pPr>
        <w:pStyle w:val="NoSpacing"/>
        <w:ind w:left="720"/>
        <w:jc w:val="both"/>
        <w:rPr>
          <w:sz w:val="24"/>
          <w:szCs w:val="24"/>
        </w:rPr>
      </w:pPr>
    </w:p>
    <w:p w:rsidR="006C7F5B" w:rsidRDefault="006C7F5B" w:rsidP="000B3673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Felhívom az MKE szervezeteket, társult szervezeteket és valamennyi jelölő személyt, hogy széles körben, akár a nem MKE tagok és az olvasók véleményének figyelembe vételével is alakítsák ki álláspontjukat és a megadott határidőben tegyenek javaslatot a díjazni kívánt személyre. A díj elismerés a kollégának, elismerés a szakmának, fokmérője önbecsülésünknek. Várom a jelöléseket.</w:t>
      </w:r>
    </w:p>
    <w:p w:rsidR="006C7F5B" w:rsidRDefault="006C7F5B" w:rsidP="000B3673">
      <w:pPr>
        <w:pStyle w:val="NoSpacing"/>
        <w:jc w:val="both"/>
        <w:rPr>
          <w:sz w:val="24"/>
          <w:szCs w:val="24"/>
        </w:rPr>
      </w:pPr>
    </w:p>
    <w:p w:rsidR="006C7F5B" w:rsidRDefault="006C7F5B" w:rsidP="000B3673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Budapest, 2016. augusztus 29.</w:t>
      </w:r>
    </w:p>
    <w:p w:rsidR="006C7F5B" w:rsidRDefault="006C7F5B" w:rsidP="000B3673">
      <w:pPr>
        <w:pStyle w:val="NoSpacing"/>
        <w:jc w:val="both"/>
        <w:rPr>
          <w:sz w:val="24"/>
          <w:szCs w:val="24"/>
        </w:rPr>
      </w:pPr>
    </w:p>
    <w:p w:rsidR="006C7F5B" w:rsidRPr="00C05588" w:rsidRDefault="006C7F5B" w:rsidP="00E84335">
      <w:pPr>
        <w:pStyle w:val="NoSpacing"/>
        <w:ind w:left="1416" w:firstLine="708"/>
        <w:jc w:val="center"/>
        <w:rPr>
          <w:sz w:val="24"/>
          <w:szCs w:val="24"/>
        </w:rPr>
      </w:pPr>
      <w:r>
        <w:rPr>
          <w:sz w:val="24"/>
          <w:szCs w:val="24"/>
        </w:rPr>
        <w:t>Fehér Miklós kuratóriumi elnök</w:t>
      </w:r>
    </w:p>
    <w:sectPr w:rsidR="006C7F5B" w:rsidRPr="00C05588" w:rsidSect="00E1150E">
      <w:pgSz w:w="11907" w:h="16840" w:code="9"/>
      <w:pgMar w:top="1418" w:right="85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D03A72"/>
    <w:multiLevelType w:val="hybridMultilevel"/>
    <w:tmpl w:val="9FFAAD6A"/>
    <w:lvl w:ilvl="0" w:tplc="040E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48F2302D"/>
    <w:multiLevelType w:val="hybridMultilevel"/>
    <w:tmpl w:val="D1B6CE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99208E"/>
    <w:multiLevelType w:val="hybridMultilevel"/>
    <w:tmpl w:val="1CC29C8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CC20A0"/>
    <w:multiLevelType w:val="hybridMultilevel"/>
    <w:tmpl w:val="80C210F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711BA2"/>
    <w:multiLevelType w:val="hybridMultilevel"/>
    <w:tmpl w:val="74344D06"/>
    <w:lvl w:ilvl="0" w:tplc="040E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5588"/>
    <w:rsid w:val="000879BA"/>
    <w:rsid w:val="000B3673"/>
    <w:rsid w:val="0014205D"/>
    <w:rsid w:val="00237C2C"/>
    <w:rsid w:val="003023E8"/>
    <w:rsid w:val="003E785F"/>
    <w:rsid w:val="0042079F"/>
    <w:rsid w:val="005331B2"/>
    <w:rsid w:val="005648A6"/>
    <w:rsid w:val="006C380B"/>
    <w:rsid w:val="006C7F5B"/>
    <w:rsid w:val="007A687C"/>
    <w:rsid w:val="009314B1"/>
    <w:rsid w:val="009C6FEA"/>
    <w:rsid w:val="00C05588"/>
    <w:rsid w:val="00C76B9D"/>
    <w:rsid w:val="00DC1D1B"/>
    <w:rsid w:val="00E1150E"/>
    <w:rsid w:val="00E53AEA"/>
    <w:rsid w:val="00E84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4B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C05588"/>
    <w:rPr>
      <w:lang w:eastAsia="en-US"/>
    </w:rPr>
  </w:style>
  <w:style w:type="character" w:styleId="Hyperlink">
    <w:name w:val="Hyperlink"/>
    <w:basedOn w:val="DefaultParagraphFont"/>
    <w:uiPriority w:val="99"/>
    <w:rsid w:val="007A687C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ke.info.hu/tevekenysege/dijak/mke-dijak/fuzeki-istvan-emlekere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333</Words>
  <Characters>2305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FELHÍVÁS a Füzéki István-emlékérem díjra történő jelölésre</dc:title>
  <dc:subject/>
  <dc:creator>MKE Fehér</dc:creator>
  <cp:keywords/>
  <dc:description/>
  <cp:lastModifiedBy>MKE</cp:lastModifiedBy>
  <cp:revision>3</cp:revision>
  <dcterms:created xsi:type="dcterms:W3CDTF">2016-08-31T09:38:00Z</dcterms:created>
  <dcterms:modified xsi:type="dcterms:W3CDTF">2016-08-31T09:38:00Z</dcterms:modified>
</cp:coreProperties>
</file>