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37" w:rsidRDefault="00204537" w:rsidP="00D00B02">
      <w:pPr>
        <w:pStyle w:val="Heading1"/>
        <w:rPr>
          <w:b/>
          <w:bCs/>
          <w:sz w:val="28"/>
        </w:rPr>
      </w:pPr>
      <w:r>
        <w:rPr>
          <w:b/>
          <w:bCs/>
          <w:sz w:val="28"/>
        </w:rPr>
        <w:t>ELŐZETES JELENTKEZÉSI LAP</w:t>
      </w:r>
    </w:p>
    <w:p w:rsidR="00204537" w:rsidRDefault="00204537" w:rsidP="00D00B02">
      <w:pPr>
        <w:jc w:val="center"/>
        <w:rPr>
          <w:sz w:val="20"/>
        </w:rPr>
      </w:pPr>
    </w:p>
    <w:p w:rsidR="00204537" w:rsidRDefault="00204537" w:rsidP="00D00B02">
      <w:pPr>
        <w:jc w:val="center"/>
      </w:pPr>
    </w:p>
    <w:p w:rsidR="00204537" w:rsidRDefault="00204537" w:rsidP="00D00B02">
      <w:pPr>
        <w:jc w:val="both"/>
      </w:pPr>
      <w:r>
        <w:t>Alulírott jelentkezem a Mesepedagógia- Oktatás és nevelés mesékkel</w:t>
      </w:r>
      <w:r>
        <w:rPr>
          <w:b/>
          <w:bCs/>
        </w:rPr>
        <w:t xml:space="preserve"> </w:t>
      </w:r>
      <w:r>
        <w:t>elnevezésű, 40 órás, pedagógusok számára akkreditált (óvónők, tanítók, tanárok, iskolai könyvtárosok,fejlesztő pedagógusok stb.)  - továbbképzési programra, amelyet Dr. Boldizsár Ildikó és Bajzáth Mária tart Debrecenben 2013. március 2-3-án és 9-10-én.</w:t>
      </w:r>
    </w:p>
    <w:p w:rsidR="00204537" w:rsidRDefault="00204537" w:rsidP="00D00B02">
      <w:pPr>
        <w:jc w:val="both"/>
      </w:pPr>
      <w:bookmarkStart w:id="0" w:name="_GoBack"/>
      <w:bookmarkEnd w:id="0"/>
    </w:p>
    <w:p w:rsidR="00204537" w:rsidRDefault="00204537" w:rsidP="00D00B02">
      <w:pPr>
        <w:jc w:val="both"/>
      </w:pPr>
    </w:p>
    <w:p w:rsidR="00204537" w:rsidRDefault="00204537" w:rsidP="00D00B02">
      <w:pPr>
        <w:jc w:val="both"/>
      </w:pPr>
    </w:p>
    <w:p w:rsidR="00204537" w:rsidRDefault="00204537" w:rsidP="00D00B02">
      <w:pPr>
        <w:jc w:val="both"/>
      </w:pPr>
    </w:p>
    <w:p w:rsidR="00204537" w:rsidRDefault="00204537" w:rsidP="00D00B02">
      <w:r>
        <w:rPr>
          <w:b/>
          <w:bCs/>
        </w:rPr>
        <w:t>Jelentkező neve</w:t>
      </w:r>
      <w:r>
        <w:t>:………………………………………………………………………………...</w:t>
      </w:r>
    </w:p>
    <w:p w:rsidR="00204537" w:rsidRDefault="00204537" w:rsidP="00D00B02"/>
    <w:p w:rsidR="00204537" w:rsidRDefault="00204537" w:rsidP="00D00B02">
      <w:r>
        <w:rPr>
          <w:b/>
          <w:bCs/>
        </w:rPr>
        <w:t>Levelezési címe</w:t>
      </w:r>
      <w:r>
        <w:t>:………………………………………………………………………………...</w:t>
      </w:r>
    </w:p>
    <w:p w:rsidR="00204537" w:rsidRDefault="00204537" w:rsidP="00D00B02"/>
    <w:p w:rsidR="00204537" w:rsidRDefault="00204537" w:rsidP="00D00B02">
      <w:r>
        <w:rPr>
          <w:b/>
          <w:bCs/>
        </w:rPr>
        <w:t>Elérhetőségei</w:t>
      </w:r>
      <w:r>
        <w:t>: telefon / fax:…………………………………………………………………….</w:t>
      </w:r>
    </w:p>
    <w:p w:rsidR="00204537" w:rsidRDefault="00204537" w:rsidP="00D00B02"/>
    <w:p w:rsidR="00204537" w:rsidRDefault="00204537" w:rsidP="00D00B02">
      <w:pPr>
        <w:ind w:left="294" w:firstLine="828"/>
      </w:pPr>
      <w:r>
        <w:t xml:space="preserve">       e-mail:………………………………………………………………………….</w:t>
      </w:r>
    </w:p>
    <w:p w:rsidR="00204537" w:rsidRDefault="00204537" w:rsidP="00D00B02">
      <w:pPr>
        <w:ind w:left="294" w:firstLine="828"/>
      </w:pPr>
    </w:p>
    <w:p w:rsidR="00204537" w:rsidRDefault="00204537" w:rsidP="00D00B02">
      <w:pPr>
        <w:rPr>
          <w:b/>
          <w:bCs/>
        </w:rPr>
      </w:pPr>
      <w:r>
        <w:rPr>
          <w:b/>
          <w:bCs/>
        </w:rPr>
        <w:t xml:space="preserve">Végzettsége: </w:t>
      </w:r>
      <w:r w:rsidRPr="002D5E5A">
        <w:rPr>
          <w:bCs/>
        </w:rPr>
        <w:t>……………………………………………………………………………………</w:t>
      </w:r>
    </w:p>
    <w:p w:rsidR="00204537" w:rsidRDefault="00204537" w:rsidP="00D00B02">
      <w:pPr>
        <w:rPr>
          <w:b/>
          <w:bCs/>
        </w:rPr>
      </w:pPr>
    </w:p>
    <w:p w:rsidR="00204537" w:rsidRDefault="00204537" w:rsidP="00D00B02">
      <w:pPr>
        <w:rPr>
          <w:bCs/>
        </w:rPr>
      </w:pPr>
      <w:r>
        <w:rPr>
          <w:b/>
          <w:bCs/>
        </w:rPr>
        <w:t xml:space="preserve">Foglalkozása: </w:t>
      </w:r>
      <w:r w:rsidRPr="008A2981">
        <w:rPr>
          <w:bCs/>
        </w:rPr>
        <w:t>………………………………………………………………………………….</w:t>
      </w:r>
    </w:p>
    <w:p w:rsidR="00204537" w:rsidRDefault="00204537" w:rsidP="00D00B02">
      <w:pPr>
        <w:rPr>
          <w:bCs/>
        </w:rPr>
      </w:pPr>
    </w:p>
    <w:p w:rsidR="00204537" w:rsidRDefault="00204537" w:rsidP="00D00B02">
      <w:pPr>
        <w:rPr>
          <w:bCs/>
        </w:rPr>
      </w:pPr>
      <w:r>
        <w:rPr>
          <w:b/>
          <w:bCs/>
        </w:rPr>
        <w:t xml:space="preserve">Munkahely: </w:t>
      </w:r>
      <w:r>
        <w:rPr>
          <w:bCs/>
        </w:rPr>
        <w:t>…………………………………………………………………………………….</w:t>
      </w:r>
    </w:p>
    <w:p w:rsidR="00204537" w:rsidRPr="00FC6407" w:rsidRDefault="00204537" w:rsidP="00D00B02">
      <w:pPr>
        <w:rPr>
          <w:bCs/>
        </w:rPr>
      </w:pPr>
    </w:p>
    <w:p w:rsidR="00204537" w:rsidRDefault="00204537" w:rsidP="00D00B02">
      <w:pPr>
        <w:rPr>
          <w:b/>
          <w:bCs/>
        </w:rPr>
      </w:pPr>
    </w:p>
    <w:p w:rsidR="00204537" w:rsidRDefault="00204537" w:rsidP="00D00B02">
      <w:r>
        <w:rPr>
          <w:b/>
          <w:bCs/>
        </w:rPr>
        <w:t>Költségviselés módja</w:t>
      </w:r>
      <w:r>
        <w:t>:</w:t>
      </w:r>
      <w:r>
        <w:tab/>
        <w:t>……..…..% egyénileg</w:t>
      </w:r>
      <w:r>
        <w:tab/>
      </w:r>
      <w:r>
        <w:tab/>
        <w:t>……….% intézmény által</w:t>
      </w:r>
      <w:r>
        <w:tab/>
      </w:r>
    </w:p>
    <w:p w:rsidR="00204537" w:rsidRDefault="00204537" w:rsidP="00D00B02"/>
    <w:p w:rsidR="00204537" w:rsidRDefault="00204537" w:rsidP="00D00B02">
      <w:r>
        <w:t xml:space="preserve">Intézmény általi költségviselés esetén </w:t>
      </w:r>
      <w:r>
        <w:rPr>
          <w:b/>
          <w:bCs/>
        </w:rPr>
        <w:t>az intézmény</w:t>
      </w:r>
    </w:p>
    <w:p w:rsidR="00204537" w:rsidRDefault="00204537" w:rsidP="00D00B02"/>
    <w:p w:rsidR="00204537" w:rsidRDefault="00204537" w:rsidP="00D00B02">
      <w:r>
        <w:rPr>
          <w:b/>
          <w:bCs/>
        </w:rPr>
        <w:t>megnevezése</w:t>
      </w:r>
      <w:r>
        <w:t>…………………………………………………. ………………………………...</w:t>
      </w:r>
    </w:p>
    <w:p w:rsidR="00204537" w:rsidRDefault="00204537" w:rsidP="00D00B02"/>
    <w:p w:rsidR="00204537" w:rsidRDefault="00204537" w:rsidP="00D00B02"/>
    <w:p w:rsidR="00204537" w:rsidRDefault="00204537" w:rsidP="00D00B02">
      <w:r>
        <w:rPr>
          <w:b/>
          <w:bCs/>
        </w:rPr>
        <w:t>levelezési címe</w:t>
      </w:r>
      <w:r>
        <w:t>:… …………………………………………………………………….………...</w:t>
      </w:r>
    </w:p>
    <w:p w:rsidR="00204537" w:rsidRDefault="00204537" w:rsidP="00D00B02"/>
    <w:p w:rsidR="00204537" w:rsidRDefault="00204537" w:rsidP="00D00B02"/>
    <w:p w:rsidR="00204537" w:rsidRDefault="00204537" w:rsidP="00D00B02">
      <w:r>
        <w:rPr>
          <w:b/>
          <w:bCs/>
        </w:rPr>
        <w:t>Befizetés módja</w:t>
      </w:r>
      <w:r>
        <w:t>:</w:t>
      </w:r>
      <w:r>
        <w:tab/>
      </w:r>
      <w:r>
        <w:tab/>
      </w:r>
      <w:r>
        <w:tab/>
        <w:t>csekken</w:t>
      </w:r>
      <w:r>
        <w:tab/>
        <w:t>átutalással</w:t>
      </w:r>
      <w:r>
        <w:tab/>
        <w:t>(a megfelelő aláhúzandó)</w:t>
      </w:r>
    </w:p>
    <w:p w:rsidR="00204537" w:rsidRDefault="00204537" w:rsidP="00D00B02"/>
    <w:p w:rsidR="00204537" w:rsidRDefault="00204537" w:rsidP="00D00B02"/>
    <w:p w:rsidR="00204537" w:rsidRDefault="00204537" w:rsidP="00D00B02"/>
    <w:p w:rsidR="00204537" w:rsidRDefault="00204537" w:rsidP="00D00B02">
      <w:r>
        <w:t>Egyéb:…………………………………………………………………………………………...</w:t>
      </w:r>
    </w:p>
    <w:p w:rsidR="00204537" w:rsidRDefault="00204537" w:rsidP="00D00B02"/>
    <w:p w:rsidR="00204537" w:rsidRDefault="00204537" w:rsidP="00D00B02"/>
    <w:p w:rsidR="00204537" w:rsidRDefault="00204537" w:rsidP="00D00B02">
      <w:r>
        <w:t>…………………………,   2012.  ……………………………..</w:t>
      </w:r>
    </w:p>
    <w:p w:rsidR="00204537" w:rsidRDefault="00204537" w:rsidP="00D00B02"/>
    <w:p w:rsidR="00204537" w:rsidRDefault="00204537" w:rsidP="00D00B02"/>
    <w:p w:rsidR="00204537" w:rsidRDefault="00204537" w:rsidP="00D00B02"/>
    <w:p w:rsidR="00204537" w:rsidRDefault="00204537" w:rsidP="00D00B02"/>
    <w:sectPr w:rsidR="00204537" w:rsidSect="00003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B02"/>
    <w:rsid w:val="00003BF1"/>
    <w:rsid w:val="00050E1B"/>
    <w:rsid w:val="001E052A"/>
    <w:rsid w:val="00204537"/>
    <w:rsid w:val="002D5E5A"/>
    <w:rsid w:val="00410D0B"/>
    <w:rsid w:val="00594D2A"/>
    <w:rsid w:val="005A0A28"/>
    <w:rsid w:val="006000A1"/>
    <w:rsid w:val="008A2981"/>
    <w:rsid w:val="0090393E"/>
    <w:rsid w:val="00942AE9"/>
    <w:rsid w:val="00D00B02"/>
    <w:rsid w:val="00D96582"/>
    <w:rsid w:val="00DA46A4"/>
    <w:rsid w:val="00F03D3C"/>
    <w:rsid w:val="00F45E62"/>
    <w:rsid w:val="00FC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B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0B02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0B02"/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135</Words>
  <Characters>939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ELŐZETES JELENTKEZÉSI LAP</dc:title>
  <dc:subject/>
  <dc:creator>Bajzáth Mária</dc:creator>
  <cp:keywords/>
  <dc:description/>
  <cp:lastModifiedBy>user</cp:lastModifiedBy>
  <cp:revision>2</cp:revision>
  <dcterms:created xsi:type="dcterms:W3CDTF">2012-12-04T11:35:00Z</dcterms:created>
  <dcterms:modified xsi:type="dcterms:W3CDTF">2012-12-04T11:35:00Z</dcterms:modified>
</cp:coreProperties>
</file>