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CC9" w:rsidRPr="000C413C" w:rsidRDefault="00C01CC9" w:rsidP="00C01CC9">
      <w:pPr>
        <w:jc w:val="center"/>
        <w:rPr>
          <w:spacing w:val="28"/>
          <w:sz w:val="32"/>
          <w:szCs w:val="32"/>
        </w:rPr>
      </w:pPr>
      <w:bookmarkStart w:id="0" w:name="_GoBack"/>
      <w:bookmarkEnd w:id="0"/>
      <w:r w:rsidRPr="000C413C">
        <w:rPr>
          <w:spacing w:val="28"/>
          <w:sz w:val="32"/>
          <w:szCs w:val="32"/>
        </w:rPr>
        <w:t>Jelölési űrlap</w:t>
      </w:r>
      <w:r>
        <w:rPr>
          <w:spacing w:val="28"/>
          <w:sz w:val="32"/>
          <w:szCs w:val="32"/>
        </w:rPr>
        <w:t xml:space="preserve">: </w:t>
      </w:r>
      <w:r w:rsidRPr="00C01CC9">
        <w:rPr>
          <w:b/>
          <w:spacing w:val="28"/>
          <w:sz w:val="32"/>
          <w:szCs w:val="32"/>
        </w:rPr>
        <w:t>Az év fiatal könyvtárosa díj</w:t>
      </w:r>
      <w:r w:rsidRPr="000C413C">
        <w:rPr>
          <w:spacing w:val="28"/>
          <w:sz w:val="32"/>
          <w:szCs w:val="32"/>
        </w:rPr>
        <w:t xml:space="preserve"> elnyeréséhez</w:t>
      </w:r>
    </w:p>
    <w:p w:rsidR="00C01CC9" w:rsidRPr="000C413C" w:rsidRDefault="00C01CC9" w:rsidP="00C01CC9">
      <w:pPr>
        <w:autoSpaceDE w:val="0"/>
        <w:autoSpaceDN w:val="0"/>
        <w:adjustRightInd w:val="0"/>
        <w:ind w:firstLine="360"/>
        <w:jc w:val="center"/>
        <w:rPr>
          <w:sz w:val="26"/>
          <w:szCs w:val="26"/>
        </w:rPr>
      </w:pPr>
      <w:r w:rsidRPr="000C413C">
        <w:rPr>
          <w:sz w:val="26"/>
          <w:szCs w:val="26"/>
        </w:rPr>
        <w:t xml:space="preserve">A jelölés, egyben a pályamunka </w:t>
      </w:r>
      <w:r>
        <w:rPr>
          <w:sz w:val="26"/>
          <w:szCs w:val="26"/>
        </w:rPr>
        <w:t xml:space="preserve">leadási </w:t>
      </w:r>
      <w:r w:rsidRPr="000C413C">
        <w:rPr>
          <w:sz w:val="26"/>
          <w:szCs w:val="26"/>
        </w:rPr>
        <w:t>határideje május 31.</w:t>
      </w:r>
    </w:p>
    <w:p w:rsidR="00C01CC9" w:rsidRDefault="00C01CC9" w:rsidP="00C01CC9">
      <w:pPr>
        <w:autoSpaceDE w:val="0"/>
        <w:autoSpaceDN w:val="0"/>
        <w:adjustRightInd w:val="0"/>
        <w:ind w:firstLine="360"/>
        <w:jc w:val="center"/>
      </w:pPr>
      <w:r>
        <w:t xml:space="preserve">Amennyiben ez a nap munkaszüneti-, vagy szabadnapra esne, </w:t>
      </w:r>
    </w:p>
    <w:p w:rsidR="00C01CC9" w:rsidRDefault="00C01CC9" w:rsidP="00C01CC9">
      <w:pPr>
        <w:autoSpaceDE w:val="0"/>
        <w:autoSpaceDN w:val="0"/>
        <w:adjustRightInd w:val="0"/>
        <w:ind w:firstLine="360"/>
        <w:jc w:val="center"/>
      </w:pPr>
      <w:r>
        <w:t>akkor az azt követő első munkanap.</w:t>
      </w:r>
    </w:p>
    <w:p w:rsidR="00C01CC9" w:rsidRDefault="00C01CC9" w:rsidP="00C01CC9">
      <w:pPr>
        <w:autoSpaceDE w:val="0"/>
        <w:autoSpaceDN w:val="0"/>
        <w:adjustRightInd w:val="0"/>
        <w:rPr>
          <w:b/>
        </w:rPr>
      </w:pPr>
    </w:p>
    <w:p w:rsidR="00C01CC9" w:rsidRDefault="00C01CC9" w:rsidP="00C01CC9">
      <w:pPr>
        <w:autoSpaceDE w:val="0"/>
        <w:autoSpaceDN w:val="0"/>
        <w:adjustRightInd w:val="0"/>
        <w:rPr>
          <w:b/>
        </w:rPr>
      </w:pPr>
    </w:p>
    <w:p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Díjra </w:t>
      </w:r>
      <w:r>
        <w:t>jelölt</w:t>
      </w:r>
      <w:r w:rsidRPr="00F7049A">
        <w:t xml:space="preserve"> személy neve:</w:t>
      </w:r>
    </w:p>
    <w:p w:rsidR="00C01CC9" w:rsidRPr="00F7049A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Díjra </w:t>
      </w:r>
      <w:r>
        <w:t xml:space="preserve">jelölt </w:t>
      </w:r>
      <w:r w:rsidRPr="00F7049A">
        <w:t xml:space="preserve">személy </w:t>
      </w:r>
      <w:r>
        <w:t>születési ideje</w:t>
      </w:r>
      <w:r w:rsidRPr="00F7049A">
        <w:t>:</w:t>
      </w:r>
    </w:p>
    <w:p w:rsidR="00C01CC9" w:rsidRPr="00F7049A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>Díjra jelölt</w:t>
      </w:r>
      <w:r w:rsidRPr="00F7049A">
        <w:t xml:space="preserve"> személy elérési címe (postacím, telefon, e-mail):</w:t>
      </w:r>
    </w:p>
    <w:p w:rsidR="00C01CC9" w:rsidRPr="00F7049A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Díjra jelölt </w:t>
      </w:r>
      <w:r w:rsidRPr="00F7049A">
        <w:t>személy munkahelyének neve, címe, telefon, e-mail elérhetősége:</w:t>
      </w:r>
    </w:p>
    <w:p w:rsidR="00C01CC9" w:rsidRPr="00F7049A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  <w:r>
        <w:t>A Díjra jelölt személy jelenlegi munkaköre, feladatköre, beosztása:</w:t>
      </w: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beadásra kerülő </w:t>
      </w:r>
      <w:r w:rsidRPr="00F7049A">
        <w:t>pály</w:t>
      </w:r>
      <w:r>
        <w:t>amunka jellege. A megfelelő válasz aláhúzandó. (lásd Alapító Okirat 6. pont)</w:t>
      </w:r>
    </w:p>
    <w:p w:rsidR="00C01CC9" w:rsidRDefault="00C01CC9" w:rsidP="00C01CC9">
      <w:pPr>
        <w:autoSpaceDE w:val="0"/>
        <w:autoSpaceDN w:val="0"/>
        <w:adjustRightInd w:val="0"/>
        <w:jc w:val="center"/>
      </w:pPr>
      <w:r>
        <w:t xml:space="preserve">A    </w:t>
      </w:r>
      <w:r>
        <w:tab/>
      </w:r>
      <w:r>
        <w:tab/>
      </w:r>
      <w:r>
        <w:tab/>
        <w:t>B</w:t>
      </w:r>
    </w:p>
    <w:p w:rsidR="00C01CC9" w:rsidRPr="00F7049A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beadásra kerülő </w:t>
      </w:r>
      <w:r w:rsidRPr="00F7049A">
        <w:t>pály</w:t>
      </w:r>
      <w:r>
        <w:t>amunka címe:</w:t>
      </w: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  <w:r>
        <w:t>A díjra jelölt aláírása. (Az aláírás a jelölés elfogadását megerősítő nyilatkozat egyben!)</w:t>
      </w: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  <w:r>
        <w:t>A díjra jelölő megnevezése, elérési címe, képviselőjének neve:</w:t>
      </w: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  <w:r>
        <w:t>Dátum:</w:t>
      </w: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ind w:left="4248" w:firstLine="708"/>
        <w:jc w:val="both"/>
      </w:pPr>
      <w:r>
        <w:t>A díjra jelölő aláírása:</w:t>
      </w: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Jelölési űrlappal együtt benyújtandó </w:t>
      </w:r>
      <w:r w:rsidRPr="00F7049A">
        <w:t>kötelező</w:t>
      </w:r>
      <w:r>
        <w:t xml:space="preserve"> melléklet:</w:t>
      </w:r>
    </w:p>
    <w:p w:rsidR="00C01CC9" w:rsidRPr="00F7049A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F7049A">
        <w:t xml:space="preserve">Munkáltatói nyilatkozat a foglalkoztatás igazolásáról, a </w:t>
      </w:r>
      <w:r>
        <w:t>könyvtári munkakörben töltött legalább 3 év munkaviszony meglétéről.</w:t>
      </w:r>
    </w:p>
    <w:p w:rsidR="00C01CC9" w:rsidRDefault="00C01CC9" w:rsidP="00C01CC9">
      <w:pPr>
        <w:autoSpaceDE w:val="0"/>
        <w:autoSpaceDN w:val="0"/>
        <w:adjustRightInd w:val="0"/>
        <w:ind w:left="360"/>
        <w:jc w:val="both"/>
      </w:pPr>
    </w:p>
    <w:p w:rsidR="00C01CC9" w:rsidRDefault="00C01CC9" w:rsidP="00C01CC9">
      <w:pPr>
        <w:autoSpaceDE w:val="0"/>
        <w:autoSpaceDN w:val="0"/>
        <w:adjustRightInd w:val="0"/>
        <w:jc w:val="both"/>
      </w:pPr>
    </w:p>
    <w:p w:rsidR="00C01CC9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r w:rsidRPr="00A43D83">
        <w:rPr>
          <w:b/>
        </w:rPr>
        <w:t>A kitöltött és aláírt Jelölési űrlap</w:t>
      </w:r>
      <w:r>
        <w:rPr>
          <w:b/>
        </w:rPr>
        <w:t>,</w:t>
      </w:r>
      <w:r w:rsidRPr="00A43D83">
        <w:rPr>
          <w:b/>
        </w:rPr>
        <w:t xml:space="preserve"> a munkáltatói nyilatkozat </w:t>
      </w:r>
      <w:r>
        <w:rPr>
          <w:b/>
        </w:rPr>
        <w:t xml:space="preserve">valamint a pályamunka </w:t>
      </w:r>
    </w:p>
    <w:p w:rsidR="00C01CC9" w:rsidRPr="00A43D83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és a mellékletek </w:t>
      </w:r>
      <w:r w:rsidRPr="00A43D83">
        <w:rPr>
          <w:b/>
        </w:rPr>
        <w:t>beküldendő</w:t>
      </w:r>
      <w:r>
        <w:rPr>
          <w:b/>
        </w:rPr>
        <w:t xml:space="preserve">k </w:t>
      </w:r>
      <w:r w:rsidRPr="00A43D83">
        <w:rPr>
          <w:b/>
        </w:rPr>
        <w:t>az MKE címére:</w:t>
      </w:r>
    </w:p>
    <w:p w:rsidR="00C01CC9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r w:rsidRPr="00A43D83">
        <w:rPr>
          <w:b/>
        </w:rPr>
        <w:t>MKE titkárság 1827 Budapest, Budavári Palota „F” épület</w:t>
      </w:r>
      <w:r>
        <w:rPr>
          <w:b/>
        </w:rPr>
        <w:t>.    E-mail: mke@oszk.hu</w:t>
      </w:r>
    </w:p>
    <w:p w:rsidR="00C01CC9" w:rsidRPr="00A43D83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</w:p>
    <w:p w:rsidR="00C01CC9" w:rsidRDefault="00C01CC9"/>
    <w:sectPr w:rsidR="00C01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18FE" w:rsidRDefault="00B718FE">
      <w:r>
        <w:separator/>
      </w:r>
    </w:p>
  </w:endnote>
  <w:endnote w:type="continuationSeparator" w:id="0">
    <w:p w:rsidR="00B718FE" w:rsidRDefault="00B71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18FE" w:rsidRDefault="00B718FE">
      <w:r>
        <w:separator/>
      </w:r>
    </w:p>
  </w:footnote>
  <w:footnote w:type="continuationSeparator" w:id="0">
    <w:p w:rsidR="00B718FE" w:rsidRDefault="00B718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A34474"/>
    <w:multiLevelType w:val="hybridMultilevel"/>
    <w:tmpl w:val="B53C376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01CC9"/>
    <w:rsid w:val="000A1028"/>
    <w:rsid w:val="000C413C"/>
    <w:rsid w:val="000D1227"/>
    <w:rsid w:val="00132FC8"/>
    <w:rsid w:val="002450D6"/>
    <w:rsid w:val="002566A3"/>
    <w:rsid w:val="003278A4"/>
    <w:rsid w:val="00354F95"/>
    <w:rsid w:val="00483141"/>
    <w:rsid w:val="005B7169"/>
    <w:rsid w:val="005D1C05"/>
    <w:rsid w:val="007C41D4"/>
    <w:rsid w:val="00814371"/>
    <w:rsid w:val="009B412D"/>
    <w:rsid w:val="00A43D83"/>
    <w:rsid w:val="00A66E31"/>
    <w:rsid w:val="00AB12C7"/>
    <w:rsid w:val="00AF34FF"/>
    <w:rsid w:val="00B718FE"/>
    <w:rsid w:val="00C01CC9"/>
    <w:rsid w:val="00D82DBD"/>
    <w:rsid w:val="00E12C55"/>
    <w:rsid w:val="00F70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33ECBA69-C840-4F01-A13A-0E4D53A90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01CC9"/>
    <w:rPr>
      <w:sz w:val="24"/>
      <w:szCs w:val="24"/>
    </w:rPr>
  </w:style>
  <w:style w:type="character" w:default="1" w:styleId="Bekezdsalapbettpusa">
    <w:name w:val="Default Paragraph Font"/>
    <w:uiPriority w:val="1"/>
    <w:semiHidden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A1C68297</Template>
  <TotalTime>0</TotalTime>
  <Pages>1</Pages>
  <Words>157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Jelölési űrlap: Az év fiatal könyvtárosa díj elnyeréséhez</vt:lpstr>
    </vt:vector>
  </TitlesOfParts>
  <Company>Országos Széchényi Könyvtár</Company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Jelölési űrlap: Az év fiatal könyvtárosa díj elnyeréséhez</dc:title>
  <dc:subject/>
  <dc:creator>feher.miklos</dc:creator>
  <cp:keywords/>
  <dc:description/>
  <cp:lastModifiedBy>Gerencser</cp:lastModifiedBy>
  <cp:revision>2</cp:revision>
  <dcterms:created xsi:type="dcterms:W3CDTF">2017-04-25T10:43:00Z</dcterms:created>
  <dcterms:modified xsi:type="dcterms:W3CDTF">2017-04-25T10:43:00Z</dcterms:modified>
</cp:coreProperties>
</file>