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98DA9C" w14:textId="77777777" w:rsidR="00836F5E" w:rsidRDefault="00836F5E" w:rsidP="0076215E">
      <w:pPr>
        <w:spacing w:line="240" w:lineRule="auto"/>
        <w:contextualSpacing/>
        <w:rPr>
          <w:rFonts w:cstheme="minorHAnsi"/>
          <w:color w:val="000000"/>
          <w:szCs w:val="24"/>
          <w:shd w:val="clear" w:color="auto" w:fill="FFFFFF"/>
        </w:rPr>
      </w:pPr>
      <w:r>
        <w:rPr>
          <w:rStyle w:val="Kiemels20"/>
          <w:rFonts w:cstheme="minorHAnsi"/>
          <w:color w:val="000000"/>
          <w:szCs w:val="24"/>
          <w:shd w:val="clear" w:color="auto" w:fill="FFFFFF"/>
        </w:rPr>
        <w:t>Magyar Könyvtárosok Egyesülete</w:t>
      </w:r>
      <w:r>
        <w:rPr>
          <w:rStyle w:val="Kiemels20"/>
          <w:rFonts w:cstheme="minorHAnsi"/>
          <w:color w:val="000000"/>
          <w:szCs w:val="24"/>
          <w:shd w:val="clear" w:color="auto" w:fill="FFFFFF"/>
        </w:rPr>
        <w:tab/>
      </w:r>
      <w:r>
        <w:rPr>
          <w:rStyle w:val="Kiemels20"/>
          <w:rFonts w:cstheme="minorHAnsi"/>
          <w:color w:val="000000"/>
          <w:szCs w:val="24"/>
          <w:shd w:val="clear" w:color="auto" w:fill="FFFFFF"/>
        </w:rPr>
        <w:tab/>
      </w:r>
      <w:r>
        <w:rPr>
          <w:rStyle w:val="Kiemels20"/>
          <w:rFonts w:cstheme="minorHAnsi"/>
          <w:color w:val="000000"/>
          <w:szCs w:val="24"/>
          <w:shd w:val="clear" w:color="auto" w:fill="FFFFFF"/>
        </w:rPr>
        <w:tab/>
        <w:t xml:space="preserve"> Magyar Könyvtárosok Egyesülete</w:t>
      </w:r>
      <w:r>
        <w:rPr>
          <w:rFonts w:cstheme="minorHAnsi"/>
          <w:color w:val="000000"/>
          <w:szCs w:val="24"/>
        </w:rPr>
        <w:br/>
      </w:r>
      <w:r>
        <w:rPr>
          <w:rFonts w:cstheme="minorHAnsi"/>
          <w:color w:val="000000"/>
          <w:szCs w:val="24"/>
          <w:shd w:val="clear" w:color="auto" w:fill="FFFFFF"/>
        </w:rPr>
        <w:t>1014 Budapest</w:t>
      </w:r>
      <w:r>
        <w:rPr>
          <w:rFonts w:cstheme="minorHAnsi"/>
          <w:color w:val="000000"/>
          <w:szCs w:val="24"/>
          <w:shd w:val="clear" w:color="auto" w:fill="FFFFFF"/>
        </w:rPr>
        <w:tab/>
      </w:r>
      <w:r>
        <w:rPr>
          <w:rFonts w:cstheme="minorHAnsi"/>
          <w:color w:val="000000"/>
          <w:szCs w:val="24"/>
          <w:shd w:val="clear" w:color="auto" w:fill="FFFFFF"/>
        </w:rPr>
        <w:tab/>
      </w:r>
      <w:r>
        <w:rPr>
          <w:rFonts w:cstheme="minorHAnsi"/>
          <w:color w:val="000000"/>
          <w:szCs w:val="24"/>
          <w:shd w:val="clear" w:color="auto" w:fill="FFFFFF"/>
        </w:rPr>
        <w:tab/>
      </w:r>
      <w:r>
        <w:rPr>
          <w:rFonts w:cstheme="minorHAnsi"/>
          <w:color w:val="000000"/>
          <w:szCs w:val="24"/>
          <w:shd w:val="clear" w:color="auto" w:fill="FFFFFF"/>
        </w:rPr>
        <w:tab/>
      </w:r>
      <w:r>
        <w:rPr>
          <w:rFonts w:cstheme="minorHAnsi"/>
          <w:color w:val="000000"/>
          <w:szCs w:val="24"/>
          <w:shd w:val="clear" w:color="auto" w:fill="FFFFFF"/>
        </w:rPr>
        <w:tab/>
      </w:r>
      <w:r>
        <w:rPr>
          <w:rFonts w:cstheme="minorHAnsi"/>
          <w:b/>
          <w:color w:val="000000"/>
          <w:szCs w:val="24"/>
          <w:shd w:val="clear" w:color="auto" w:fill="FFFFFF"/>
        </w:rPr>
        <w:t>Jász-Nagykun-Szolnok Megyei Szervezet</w:t>
      </w:r>
    </w:p>
    <w:p w14:paraId="03074627" w14:textId="77777777" w:rsidR="00836F5E" w:rsidRDefault="00836F5E" w:rsidP="0076215E">
      <w:pPr>
        <w:spacing w:line="240" w:lineRule="auto"/>
        <w:contextualSpacing/>
        <w:rPr>
          <w:rFonts w:cstheme="minorHAnsi"/>
          <w:color w:val="000000"/>
          <w:szCs w:val="24"/>
          <w:shd w:val="clear" w:color="auto" w:fill="FFFFFF"/>
        </w:rPr>
      </w:pPr>
      <w:r>
        <w:rPr>
          <w:rFonts w:cstheme="minorHAnsi"/>
          <w:color w:val="000000"/>
          <w:szCs w:val="24"/>
          <w:shd w:val="clear" w:color="auto" w:fill="FFFFFF"/>
        </w:rPr>
        <w:t>Szent György tér 4-6.</w:t>
      </w:r>
      <w:r>
        <w:rPr>
          <w:rFonts w:cstheme="minorHAnsi"/>
          <w:color w:val="000000"/>
          <w:szCs w:val="24"/>
          <w:shd w:val="clear" w:color="auto" w:fill="FFFFFF"/>
        </w:rPr>
        <w:tab/>
      </w:r>
      <w:r>
        <w:rPr>
          <w:rFonts w:cstheme="minorHAnsi"/>
          <w:color w:val="000000"/>
          <w:szCs w:val="24"/>
          <w:shd w:val="clear" w:color="auto" w:fill="FFFFFF"/>
        </w:rPr>
        <w:tab/>
      </w:r>
      <w:r>
        <w:rPr>
          <w:rFonts w:cstheme="minorHAnsi"/>
          <w:color w:val="000000"/>
          <w:szCs w:val="24"/>
          <w:shd w:val="clear" w:color="auto" w:fill="FFFFFF"/>
        </w:rPr>
        <w:tab/>
      </w:r>
      <w:r>
        <w:rPr>
          <w:rFonts w:cstheme="minorHAnsi"/>
          <w:color w:val="000000"/>
          <w:szCs w:val="24"/>
          <w:shd w:val="clear" w:color="auto" w:fill="FFFFFF"/>
        </w:rPr>
        <w:tab/>
      </w:r>
      <w:r>
        <w:rPr>
          <w:rFonts w:cstheme="minorHAnsi"/>
          <w:color w:val="000000"/>
          <w:szCs w:val="24"/>
          <w:shd w:val="clear" w:color="auto" w:fill="FFFFFF"/>
        </w:rPr>
        <w:tab/>
        <w:t>1014 Budapest</w:t>
      </w:r>
    </w:p>
    <w:p w14:paraId="491AF17A" w14:textId="77777777" w:rsidR="00836F5E" w:rsidRDefault="00836F5E" w:rsidP="0076215E">
      <w:pPr>
        <w:spacing w:line="240" w:lineRule="auto"/>
        <w:ind w:left="4248" w:firstLine="708"/>
        <w:contextualSpacing/>
        <w:rPr>
          <w:rFonts w:cstheme="minorHAnsi"/>
          <w:color w:val="000000"/>
          <w:szCs w:val="24"/>
          <w:shd w:val="clear" w:color="auto" w:fill="FFFFFF"/>
        </w:rPr>
      </w:pPr>
      <w:r>
        <w:rPr>
          <w:rFonts w:cstheme="minorHAnsi"/>
          <w:color w:val="000000"/>
          <w:szCs w:val="24"/>
          <w:shd w:val="clear" w:color="auto" w:fill="FFFFFF"/>
        </w:rPr>
        <w:t>Szent György tér 4-6.</w:t>
      </w:r>
    </w:p>
    <w:p w14:paraId="29AEBA36" w14:textId="77777777" w:rsidR="00836F5E" w:rsidRDefault="00836F5E" w:rsidP="00836F5E">
      <w:pPr>
        <w:spacing w:line="360" w:lineRule="auto"/>
        <w:contextualSpacing/>
        <w:rPr>
          <w:szCs w:val="24"/>
        </w:rPr>
      </w:pPr>
    </w:p>
    <w:p w14:paraId="3DFE1004" w14:textId="64149792" w:rsidR="005217AB" w:rsidRDefault="00836F5E" w:rsidP="00836F5E">
      <w:pPr>
        <w:spacing w:line="360" w:lineRule="auto"/>
        <w:contextualSpacing/>
        <w:rPr>
          <w:szCs w:val="24"/>
        </w:rPr>
      </w:pPr>
      <w:r>
        <w:rPr>
          <w:szCs w:val="24"/>
        </w:rPr>
        <w:t>T</w:t>
      </w:r>
      <w:r w:rsidR="00EB3501">
        <w:rPr>
          <w:szCs w:val="24"/>
        </w:rPr>
        <w:t xml:space="preserve">árgy: </w:t>
      </w:r>
      <w:r w:rsidR="00C70AB9">
        <w:rPr>
          <w:szCs w:val="24"/>
        </w:rPr>
        <w:t>béremelésről szóló Kormány rendelettel kapcsolatos javaslatok</w:t>
      </w:r>
    </w:p>
    <w:p w14:paraId="3F257241" w14:textId="2079C29A" w:rsidR="000A3D4B" w:rsidRDefault="000A3D4B" w:rsidP="00836F5E">
      <w:pPr>
        <w:spacing w:line="360" w:lineRule="auto"/>
        <w:contextualSpacing/>
        <w:rPr>
          <w:szCs w:val="24"/>
        </w:rPr>
      </w:pPr>
      <w:r>
        <w:rPr>
          <w:szCs w:val="24"/>
        </w:rPr>
        <w:t>A következő részhez kapcsolódó véleményünk:</w:t>
      </w:r>
    </w:p>
    <w:p w14:paraId="59DFDFA6" w14:textId="08ECCF37" w:rsidR="000A3D4B" w:rsidRDefault="000A3D4B" w:rsidP="00836F5E">
      <w:pPr>
        <w:spacing w:line="360" w:lineRule="auto"/>
        <w:contextualSpacing/>
        <w:rPr>
          <w:szCs w:val="24"/>
        </w:rPr>
      </w:pPr>
      <w:r w:rsidRPr="00C70AB9">
        <w:rPr>
          <w:noProof/>
          <w:szCs w:val="24"/>
          <w:lang w:eastAsia="hu-HU"/>
        </w:rPr>
        <w:drawing>
          <wp:inline distT="0" distB="0" distL="0" distR="0" wp14:anchorId="7FD63948" wp14:editId="58608A39">
            <wp:extent cx="5944430" cy="152421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4430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AE17D" w14:textId="15B46F56" w:rsidR="005217AB" w:rsidRDefault="005217AB" w:rsidP="000A3D4B">
      <w:pPr>
        <w:spacing w:line="240" w:lineRule="auto"/>
        <w:contextualSpacing/>
        <w:rPr>
          <w:szCs w:val="24"/>
        </w:rPr>
      </w:pPr>
      <w:r>
        <w:rPr>
          <w:szCs w:val="24"/>
        </w:rPr>
        <w:t xml:space="preserve">A rendelet lényegi eleme az emelés mértéke, ami 15%. </w:t>
      </w:r>
    </w:p>
    <w:p w14:paraId="21FCB58D" w14:textId="77777777" w:rsidR="000A3D4B" w:rsidRDefault="000A3D4B" w:rsidP="000A3D4B">
      <w:pPr>
        <w:spacing w:line="240" w:lineRule="auto"/>
        <w:contextualSpacing/>
        <w:rPr>
          <w:szCs w:val="24"/>
        </w:rPr>
      </w:pPr>
    </w:p>
    <w:p w14:paraId="39B71E32" w14:textId="6358773A" w:rsidR="005217AB" w:rsidRDefault="005217AB" w:rsidP="005217AB">
      <w:pPr>
        <w:spacing w:line="240" w:lineRule="auto"/>
        <w:contextualSpacing/>
        <w:jc w:val="both"/>
        <w:rPr>
          <w:rFonts w:cstheme="minorHAnsi"/>
          <w:color w:val="0A0A0A"/>
          <w:shd w:val="clear" w:color="auto" w:fill="FFFFFF"/>
        </w:rPr>
      </w:pPr>
      <w:r w:rsidRPr="00C70AB9">
        <w:rPr>
          <w:rFonts w:cstheme="minorHAnsi"/>
          <w:color w:val="0A0A0A"/>
          <w:shd w:val="clear" w:color="auto" w:fill="FFFFFF"/>
        </w:rPr>
        <w:t>A bérek alakulása az utóbbi 10 évben a minimálbér emelésekhez és a fenntartók egyedi lehetőségeihez igazodott.</w:t>
      </w:r>
      <w:r>
        <w:rPr>
          <w:rFonts w:cstheme="minorHAnsi"/>
          <w:color w:val="0A0A0A"/>
          <w:shd w:val="clear" w:color="auto" w:fill="FFFFFF"/>
        </w:rPr>
        <w:t xml:space="preserve"> Ez indokolatlan különbséget eredményezett a hasonló munkát végzők körében az országban. Csak a központi béremelés biztosítja az ebben a szférában dolgozók egyforma megbecsülését. A kormányzat a legalacsonyabb bérekből induljon ki béremelés tervezésekor. </w:t>
      </w:r>
      <w:r w:rsidR="000A3D4B">
        <w:rPr>
          <w:rFonts w:cstheme="minorHAnsi"/>
          <w:color w:val="0A0A0A"/>
          <w:shd w:val="clear" w:color="auto" w:fill="FFFFFF"/>
        </w:rPr>
        <w:t>Így vizsgálva a számokat látható, hogy a 15% elfogadhatatlan.</w:t>
      </w:r>
    </w:p>
    <w:p w14:paraId="4946DF30" w14:textId="3EED0BCE" w:rsidR="005217AB" w:rsidRDefault="005217AB" w:rsidP="005217AB">
      <w:pPr>
        <w:spacing w:line="240" w:lineRule="auto"/>
        <w:contextualSpacing/>
        <w:jc w:val="both"/>
        <w:rPr>
          <w:rFonts w:cstheme="minorHAnsi"/>
          <w:color w:val="0A0A0A"/>
          <w:shd w:val="clear" w:color="auto" w:fill="FFFFFF"/>
        </w:rPr>
      </w:pPr>
    </w:p>
    <w:p w14:paraId="5956AA94" w14:textId="4B9138A2" w:rsidR="005217AB" w:rsidRDefault="005217AB" w:rsidP="005217AB">
      <w:pPr>
        <w:spacing w:line="240" w:lineRule="auto"/>
        <w:contextualSpacing/>
        <w:jc w:val="both"/>
        <w:rPr>
          <w:rFonts w:cstheme="minorHAnsi"/>
          <w:color w:val="0A0A0A"/>
          <w:shd w:val="clear" w:color="auto" w:fill="FFFFFF"/>
        </w:rPr>
      </w:pPr>
      <w:r>
        <w:rPr>
          <w:rFonts w:cstheme="minorHAnsi"/>
          <w:color w:val="0A0A0A"/>
          <w:shd w:val="clear" w:color="auto" w:fill="FFFFFF"/>
        </w:rPr>
        <w:t>A rendelet által érintett munkavállalók esetében a peda</w:t>
      </w:r>
      <w:r w:rsidR="000A3D4B">
        <w:rPr>
          <w:rFonts w:cstheme="minorHAnsi"/>
          <w:color w:val="0A0A0A"/>
          <w:shd w:val="clear" w:color="auto" w:fill="FFFFFF"/>
        </w:rPr>
        <w:t>gógus bérrendezéshez hasonló nagyságrendben gondolkodjanak, mivel az itt dolgozók hasonló munkát végeznek és segítik, kiegészítik a pedagógusok munkáját, tehát kapjanak hasonló anyagi megbecsülést</w:t>
      </w:r>
      <w:r w:rsidR="00D97494">
        <w:rPr>
          <w:rFonts w:cstheme="minorHAnsi"/>
          <w:color w:val="0A0A0A"/>
          <w:shd w:val="clear" w:color="auto" w:fill="FFFFFF"/>
        </w:rPr>
        <w:t xml:space="preserve"> is</w:t>
      </w:r>
      <w:r w:rsidR="000A3D4B">
        <w:rPr>
          <w:rFonts w:cstheme="minorHAnsi"/>
          <w:color w:val="0A0A0A"/>
          <w:shd w:val="clear" w:color="auto" w:fill="FFFFFF"/>
        </w:rPr>
        <w:t xml:space="preserve">. </w:t>
      </w:r>
      <w:r>
        <w:rPr>
          <w:rFonts w:cstheme="minorHAnsi"/>
          <w:color w:val="0A0A0A"/>
          <w:shd w:val="clear" w:color="auto" w:fill="FFFFFF"/>
        </w:rPr>
        <w:t xml:space="preserve">A pedagógusok bérének központi emelésével (2024.01.01. 32,2%, 2025.01.01. 21,2 %) a kormány elérte, </w:t>
      </w:r>
      <w:r w:rsidRPr="00AC240B">
        <w:rPr>
          <w:rFonts w:cstheme="minorHAnsi"/>
          <w:color w:val="0A0A0A"/>
          <w:shd w:val="clear" w:color="auto" w:fill="FFFFFF"/>
        </w:rPr>
        <w:t>hogy a pedagógus átlagbér eléri a diplomás átlagbér 80%-át (körülbelül bruttó 820 000 forint).</w:t>
      </w:r>
      <w:r>
        <w:rPr>
          <w:rFonts w:cstheme="minorHAnsi"/>
          <w:color w:val="0A0A0A"/>
          <w:shd w:val="clear" w:color="auto" w:fill="FFFFFF"/>
        </w:rPr>
        <w:t xml:space="preserve"> </w:t>
      </w:r>
      <w:r w:rsidR="0076215E">
        <w:rPr>
          <w:rFonts w:cstheme="minorHAnsi"/>
          <w:color w:val="0A0A0A"/>
          <w:shd w:val="clear" w:color="auto" w:fill="FFFFFF"/>
        </w:rPr>
        <w:t>Ehhez kellen nekünk is közelíteni.</w:t>
      </w:r>
    </w:p>
    <w:p w14:paraId="58933A82" w14:textId="233866C5" w:rsidR="00D97494" w:rsidRDefault="00D97494" w:rsidP="005217AB">
      <w:pPr>
        <w:spacing w:line="240" w:lineRule="auto"/>
        <w:contextualSpacing/>
        <w:jc w:val="both"/>
        <w:rPr>
          <w:rFonts w:cstheme="minorHAnsi"/>
          <w:color w:val="0A0A0A"/>
          <w:shd w:val="clear" w:color="auto" w:fill="FFFFFF"/>
        </w:rPr>
      </w:pPr>
    </w:p>
    <w:p w14:paraId="45CB495D" w14:textId="16F96F9E" w:rsidR="00D97494" w:rsidRDefault="00D97494" w:rsidP="005217AB">
      <w:pPr>
        <w:spacing w:line="240" w:lineRule="auto"/>
        <w:contextualSpacing/>
        <w:jc w:val="both"/>
        <w:rPr>
          <w:rFonts w:cstheme="minorHAnsi"/>
          <w:color w:val="0A0A0A"/>
          <w:shd w:val="clear" w:color="auto" w:fill="FFFFFF"/>
        </w:rPr>
      </w:pPr>
      <w:r>
        <w:rPr>
          <w:rFonts w:cstheme="minorHAnsi"/>
          <w:color w:val="0A0A0A"/>
          <w:shd w:val="clear" w:color="auto" w:fill="FFFFFF"/>
        </w:rPr>
        <w:t>A rendelet szerint az emelés beépül az alapbérbe (ezzel állandósul), de nem látni a folytatást</w:t>
      </w:r>
      <w:r w:rsidR="0076215E">
        <w:rPr>
          <w:rFonts w:cstheme="minorHAnsi"/>
          <w:color w:val="0A0A0A"/>
          <w:shd w:val="clear" w:color="auto" w:fill="FFFFFF"/>
        </w:rPr>
        <w:t>, nem beszélhetünk egy koncepcióról, aminek a megvalósítása majd folytatódik</w:t>
      </w:r>
      <w:r>
        <w:rPr>
          <w:rFonts w:cstheme="minorHAnsi"/>
          <w:color w:val="0A0A0A"/>
          <w:shd w:val="clear" w:color="auto" w:fill="FFFFFF"/>
        </w:rPr>
        <w:t>. Hány évre szól megint ez a most is irreálisan alacsony mértékű béremelés</w:t>
      </w:r>
      <w:r w:rsidR="0076215E">
        <w:rPr>
          <w:rFonts w:cstheme="minorHAnsi"/>
          <w:color w:val="0A0A0A"/>
          <w:shd w:val="clear" w:color="auto" w:fill="FFFFFF"/>
        </w:rPr>
        <w:t>?</w:t>
      </w:r>
      <w:r>
        <w:rPr>
          <w:rFonts w:cstheme="minorHAnsi"/>
          <w:color w:val="0A0A0A"/>
          <w:shd w:val="clear" w:color="auto" w:fill="FFFFFF"/>
        </w:rPr>
        <w:t xml:space="preserve"> 2014-től az éves infláció mértéke összeadódva 55,9%. Ezzel szemben a rendelet kínálta megoldás 15%. </w:t>
      </w:r>
    </w:p>
    <w:p w14:paraId="373A3E99" w14:textId="50803A9D" w:rsidR="000A3D4B" w:rsidRDefault="000A3D4B" w:rsidP="005217AB">
      <w:pPr>
        <w:spacing w:line="240" w:lineRule="auto"/>
        <w:contextualSpacing/>
        <w:jc w:val="both"/>
        <w:rPr>
          <w:rFonts w:cstheme="minorHAnsi"/>
          <w:color w:val="0A0A0A"/>
          <w:shd w:val="clear" w:color="auto" w:fill="FFFFFF"/>
        </w:rPr>
      </w:pPr>
    </w:p>
    <w:p w14:paraId="05A05650" w14:textId="50D3F0AE" w:rsidR="00ED1FBB" w:rsidRDefault="00FD7CD7" w:rsidP="00C548BA">
      <w:pPr>
        <w:spacing w:line="240" w:lineRule="auto"/>
        <w:contextualSpacing/>
        <w:jc w:val="both"/>
        <w:rPr>
          <w:szCs w:val="24"/>
        </w:rPr>
      </w:pPr>
      <w:r>
        <w:rPr>
          <w:szCs w:val="24"/>
        </w:rPr>
        <w:t>Véleményünk szerint a jelenlegi központi béremelésnek a 15%-</w:t>
      </w:r>
      <w:proofErr w:type="spellStart"/>
      <w:r w:rsidR="0076215E">
        <w:rPr>
          <w:szCs w:val="24"/>
        </w:rPr>
        <w:t>nál</w:t>
      </w:r>
      <w:proofErr w:type="spellEnd"/>
      <w:r w:rsidR="0076215E">
        <w:rPr>
          <w:szCs w:val="24"/>
        </w:rPr>
        <w:t xml:space="preserve"> nagyobbnak kell lennie</w:t>
      </w:r>
      <w:r w:rsidR="00ED1FBB">
        <w:rPr>
          <w:szCs w:val="24"/>
        </w:rPr>
        <w:t>, a béremelés egy hosszabbtávra szóló bérrendezés része legyen.</w:t>
      </w:r>
    </w:p>
    <w:p w14:paraId="0FAF6BEC" w14:textId="77777777" w:rsidR="00ED1FBB" w:rsidRDefault="00ED1FBB" w:rsidP="00FD7CD7">
      <w:pPr>
        <w:spacing w:line="240" w:lineRule="auto"/>
        <w:contextualSpacing/>
        <w:rPr>
          <w:szCs w:val="24"/>
        </w:rPr>
      </w:pPr>
      <w:bookmarkStart w:id="0" w:name="_GoBack"/>
      <w:bookmarkEnd w:id="0"/>
    </w:p>
    <w:p w14:paraId="7F329A6F" w14:textId="535B84F1" w:rsidR="0076215E" w:rsidRDefault="0076215E" w:rsidP="00FD7CD7">
      <w:pPr>
        <w:spacing w:line="240" w:lineRule="auto"/>
        <w:contextualSpacing/>
        <w:rPr>
          <w:szCs w:val="24"/>
        </w:rPr>
      </w:pPr>
    </w:p>
    <w:p w14:paraId="7907EBB0" w14:textId="77777777" w:rsidR="0076215E" w:rsidRDefault="0076215E" w:rsidP="00FD7CD7">
      <w:pPr>
        <w:spacing w:line="240" w:lineRule="auto"/>
        <w:contextualSpacing/>
        <w:rPr>
          <w:szCs w:val="24"/>
        </w:rPr>
      </w:pPr>
    </w:p>
    <w:p w14:paraId="5DE3D459" w14:textId="4A00AA28" w:rsidR="00836F5E" w:rsidRDefault="00FD7CD7" w:rsidP="00836F5E">
      <w:pPr>
        <w:spacing w:line="360" w:lineRule="auto"/>
        <w:rPr>
          <w:szCs w:val="24"/>
        </w:rPr>
      </w:pPr>
      <w:r>
        <w:rPr>
          <w:szCs w:val="24"/>
        </w:rPr>
        <w:t>S</w:t>
      </w:r>
      <w:r w:rsidR="0076215E">
        <w:rPr>
          <w:szCs w:val="24"/>
        </w:rPr>
        <w:t>zolnok, 2025.12.03</w:t>
      </w:r>
      <w:r w:rsidR="000A63DB">
        <w:rPr>
          <w:szCs w:val="24"/>
        </w:rPr>
        <w:t>.</w:t>
      </w:r>
    </w:p>
    <w:p w14:paraId="55B8F74D" w14:textId="10850805" w:rsidR="00836F5E" w:rsidRDefault="00836F5E" w:rsidP="00FD7CD7">
      <w:pPr>
        <w:spacing w:line="360" w:lineRule="auto"/>
        <w:ind w:left="708" w:firstLine="708"/>
        <w:jc w:val="center"/>
        <w:rPr>
          <w:szCs w:val="24"/>
        </w:rPr>
      </w:pPr>
      <w:r>
        <w:rPr>
          <w:szCs w:val="24"/>
        </w:rPr>
        <w:t>Üdvözlettel:</w:t>
      </w:r>
      <w:r w:rsidR="00FD7CD7">
        <w:rPr>
          <w:szCs w:val="24"/>
        </w:rPr>
        <w:tab/>
      </w:r>
      <w:r w:rsidR="00FD7CD7">
        <w:rPr>
          <w:szCs w:val="24"/>
        </w:rPr>
        <w:tab/>
      </w:r>
      <w:r w:rsidR="00FD7CD7">
        <w:rPr>
          <w:szCs w:val="24"/>
        </w:rPr>
        <w:tab/>
      </w:r>
      <w:r>
        <w:rPr>
          <w:szCs w:val="24"/>
        </w:rPr>
        <w:t>Máté Ágnes</w:t>
      </w:r>
    </w:p>
    <w:p w14:paraId="419FD861" w14:textId="46E4ACE1" w:rsidR="00252A20" w:rsidRPr="000A63DB" w:rsidRDefault="00836F5E" w:rsidP="00FD7CD7">
      <w:pPr>
        <w:spacing w:line="360" w:lineRule="auto"/>
        <w:ind w:left="3540" w:firstLine="708"/>
        <w:jc w:val="center"/>
        <w:rPr>
          <w:szCs w:val="24"/>
        </w:rPr>
      </w:pPr>
      <w:r>
        <w:rPr>
          <w:szCs w:val="24"/>
        </w:rPr>
        <w:t>MKE JNSZ Megyei Szervezet</w:t>
      </w:r>
    </w:p>
    <w:sectPr w:rsidR="00252A20" w:rsidRPr="000A63DB" w:rsidSect="006836DD">
      <w:headerReference w:type="default" r:id="rId8"/>
      <w:headerReference w:type="first" r:id="rId9"/>
      <w:pgSz w:w="11906" w:h="16838"/>
      <w:pgMar w:top="709" w:right="1134" w:bottom="851" w:left="1134" w:header="28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468374" w14:textId="77777777" w:rsidR="00AE3334" w:rsidRDefault="00AE3334" w:rsidP="00564D16">
      <w:r>
        <w:separator/>
      </w:r>
    </w:p>
  </w:endnote>
  <w:endnote w:type="continuationSeparator" w:id="0">
    <w:p w14:paraId="6E3E0FD1" w14:textId="77777777" w:rsidR="00AE3334" w:rsidRDefault="00AE3334" w:rsidP="00564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osis">
    <w:altName w:val="Arial"/>
    <w:panose1 w:val="00000000000000000000"/>
    <w:charset w:val="00"/>
    <w:family w:val="modern"/>
    <w:notTrueType/>
    <w:pitch w:val="variable"/>
    <w:sig w:usb0="00000001" w:usb1="5000207B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08629E" w14:textId="77777777" w:rsidR="00AE3334" w:rsidRDefault="00AE3334" w:rsidP="00564D16">
      <w:r>
        <w:separator/>
      </w:r>
    </w:p>
  </w:footnote>
  <w:footnote w:type="continuationSeparator" w:id="0">
    <w:p w14:paraId="1B36C941" w14:textId="77777777" w:rsidR="00AE3334" w:rsidRDefault="00AE3334" w:rsidP="00564D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0F1A75" w14:textId="77777777" w:rsidR="00A24DC3" w:rsidRPr="000D5E93" w:rsidRDefault="00A24DC3">
    <w:pPr>
      <w:pStyle w:val="lfej"/>
      <w:rPr>
        <w:sz w:val="2"/>
      </w:rPr>
    </w:pPr>
  </w:p>
  <w:p w14:paraId="2976CFB3" w14:textId="77777777" w:rsidR="00A24DC3" w:rsidRPr="000D5E93" w:rsidRDefault="00A24DC3">
    <w:pPr>
      <w:pStyle w:val="lfej"/>
      <w:rPr>
        <w:color w:val="700000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48" w:type="dxa"/>
      <w:jc w:val="center"/>
      <w:tblBorders>
        <w:bottom w:val="single" w:sz="8" w:space="0" w:color="auto"/>
        <w:insideH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30"/>
      <w:gridCol w:w="8618"/>
    </w:tblGrid>
    <w:tr w:rsidR="006B29A6" w14:paraId="0791F253" w14:textId="77777777" w:rsidTr="00EE294B">
      <w:trPr>
        <w:trHeight w:val="1691"/>
        <w:jc w:val="center"/>
      </w:trPr>
      <w:tc>
        <w:tcPr>
          <w:tcW w:w="1730" w:type="dxa"/>
          <w:vAlign w:val="center"/>
          <w:hideMark/>
        </w:tcPr>
        <w:p w14:paraId="4728F8A3" w14:textId="78A62571" w:rsidR="006B29A6" w:rsidRDefault="006B29A6" w:rsidP="006B29A6">
          <w:pPr>
            <w:jc w:val="center"/>
            <w:rPr>
              <w:b/>
              <w:szCs w:val="24"/>
            </w:rPr>
          </w:pPr>
          <w:r>
            <w:rPr>
              <w:noProof/>
              <w:lang w:eastAsia="hu-HU"/>
            </w:rPr>
            <w:drawing>
              <wp:inline distT="0" distB="0" distL="0" distR="0" wp14:anchorId="27962C29" wp14:editId="5AFA681E">
                <wp:extent cx="1009650" cy="1143000"/>
                <wp:effectExtent l="0" t="0" r="0" b="0"/>
                <wp:docPr id="2" name="Ké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EEEEEE"/>
                            </a:clrFrom>
                            <a:clrTo>
                              <a:srgbClr val="EEEEEE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965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18" w:type="dxa"/>
        </w:tcPr>
        <w:p w14:paraId="09D75398" w14:textId="77777777" w:rsidR="006B29A6" w:rsidRDefault="006B29A6" w:rsidP="006B29A6">
          <w:pPr>
            <w:spacing w:line="240" w:lineRule="auto"/>
            <w:jc w:val="center"/>
            <w:rPr>
              <w:b/>
            </w:rPr>
          </w:pPr>
        </w:p>
        <w:p w14:paraId="24AEA18C" w14:textId="77777777" w:rsidR="006B29A6" w:rsidRPr="006B29A6" w:rsidRDefault="006B29A6" w:rsidP="006B29A6">
          <w:pPr>
            <w:spacing w:line="240" w:lineRule="auto"/>
            <w:jc w:val="center"/>
            <w:rPr>
              <w:rFonts w:cstheme="minorHAnsi"/>
              <w:b/>
              <w:spacing w:val="40"/>
              <w:sz w:val="28"/>
              <w:szCs w:val="18"/>
            </w:rPr>
          </w:pPr>
          <w:r w:rsidRPr="006B29A6">
            <w:rPr>
              <w:rFonts w:cstheme="minorHAnsi"/>
              <w:b/>
              <w:spacing w:val="40"/>
              <w:sz w:val="28"/>
              <w:szCs w:val="18"/>
            </w:rPr>
            <w:t>MAGYAR KÖNYVTÁROSOK EGYESÜLETE</w:t>
          </w:r>
        </w:p>
        <w:p w14:paraId="5A783B98" w14:textId="77777777" w:rsidR="006B29A6" w:rsidRPr="006B29A6" w:rsidRDefault="006B29A6" w:rsidP="006B29A6">
          <w:pPr>
            <w:spacing w:line="240" w:lineRule="auto"/>
            <w:jc w:val="center"/>
            <w:rPr>
              <w:rFonts w:cstheme="minorHAnsi"/>
              <w:b/>
              <w:spacing w:val="40"/>
              <w:sz w:val="28"/>
              <w:szCs w:val="18"/>
            </w:rPr>
          </w:pPr>
          <w:r w:rsidRPr="006B29A6">
            <w:rPr>
              <w:rFonts w:cstheme="minorHAnsi"/>
              <w:b/>
              <w:spacing w:val="40"/>
              <w:sz w:val="28"/>
              <w:szCs w:val="18"/>
            </w:rPr>
            <w:t>Jász-Nagykun-Szolnok Megyei Szervezet</w:t>
          </w:r>
        </w:p>
        <w:p w14:paraId="1306D3AD" w14:textId="69C07D05" w:rsidR="006B29A6" w:rsidRPr="00B64F82" w:rsidRDefault="006B29A6" w:rsidP="006B29A6">
          <w:pPr>
            <w:jc w:val="center"/>
            <w:rPr>
              <w:sz w:val="18"/>
              <w:szCs w:val="18"/>
            </w:rPr>
          </w:pPr>
          <w:r w:rsidRPr="00B64F82">
            <w:rPr>
              <w:sz w:val="18"/>
              <w:szCs w:val="18"/>
            </w:rPr>
            <w:t>5000 Szolnok, Kossuth tér 2.</w:t>
          </w:r>
          <w:r w:rsidR="00F377D6">
            <w:rPr>
              <w:sz w:val="18"/>
              <w:szCs w:val="18"/>
            </w:rPr>
            <w:t>; Pf.: 139.</w:t>
          </w:r>
          <w:r w:rsidRPr="00B64F82">
            <w:rPr>
              <w:sz w:val="18"/>
              <w:szCs w:val="18"/>
            </w:rPr>
            <w:t xml:space="preserve"> </w:t>
          </w:r>
          <w:r w:rsidR="00F377D6" w:rsidRPr="00B64F82">
            <w:rPr>
              <w:sz w:val="18"/>
              <w:szCs w:val="18"/>
            </w:rPr>
            <w:t xml:space="preserve">Tel.: </w:t>
          </w:r>
          <w:r w:rsidR="00F377D6">
            <w:rPr>
              <w:sz w:val="18"/>
              <w:szCs w:val="18"/>
            </w:rPr>
            <w:t>(</w:t>
          </w:r>
          <w:r w:rsidR="00F377D6" w:rsidRPr="00B64F82">
            <w:rPr>
              <w:sz w:val="18"/>
              <w:szCs w:val="18"/>
            </w:rPr>
            <w:t>56</w:t>
          </w:r>
          <w:r w:rsidR="00F377D6">
            <w:rPr>
              <w:sz w:val="18"/>
              <w:szCs w:val="18"/>
            </w:rPr>
            <w:t xml:space="preserve">) </w:t>
          </w:r>
          <w:r w:rsidR="00F377D6" w:rsidRPr="00B64F82">
            <w:rPr>
              <w:sz w:val="18"/>
              <w:szCs w:val="18"/>
            </w:rPr>
            <w:t>510-110/</w:t>
          </w:r>
          <w:r w:rsidR="00F377D6">
            <w:rPr>
              <w:sz w:val="18"/>
              <w:szCs w:val="18"/>
            </w:rPr>
            <w:t>19;</w:t>
          </w:r>
          <w:r w:rsidR="00F377D6" w:rsidRPr="00B64F82">
            <w:rPr>
              <w:sz w:val="18"/>
              <w:szCs w:val="18"/>
            </w:rPr>
            <w:t xml:space="preserve"> Fax: </w:t>
          </w:r>
          <w:r w:rsidR="00F377D6">
            <w:rPr>
              <w:sz w:val="18"/>
              <w:szCs w:val="18"/>
            </w:rPr>
            <w:t>(</w:t>
          </w:r>
          <w:r w:rsidR="00F377D6" w:rsidRPr="00B64F82">
            <w:rPr>
              <w:sz w:val="18"/>
              <w:szCs w:val="18"/>
            </w:rPr>
            <w:t>56</w:t>
          </w:r>
          <w:r w:rsidR="00F377D6">
            <w:rPr>
              <w:sz w:val="18"/>
              <w:szCs w:val="18"/>
            </w:rPr>
            <w:t xml:space="preserve">) </w:t>
          </w:r>
          <w:r w:rsidR="00F377D6" w:rsidRPr="00B64F82">
            <w:rPr>
              <w:sz w:val="18"/>
              <w:szCs w:val="18"/>
            </w:rPr>
            <w:t>510-114</w:t>
          </w:r>
          <w:r w:rsidR="00F377D6">
            <w:rPr>
              <w:sz w:val="18"/>
              <w:szCs w:val="18"/>
            </w:rPr>
            <w:t xml:space="preserve">; </w:t>
          </w:r>
          <w:r w:rsidR="00F377D6">
            <w:rPr>
              <w:sz w:val="18"/>
              <w:szCs w:val="18"/>
            </w:rPr>
            <w:br/>
            <w:t xml:space="preserve">E-mail: </w:t>
          </w:r>
          <w:r w:rsidR="00F377D6" w:rsidRPr="00F377D6">
            <w:rPr>
              <w:sz w:val="18"/>
              <w:szCs w:val="18"/>
            </w:rPr>
            <w:t>mke-szolnok@vfmk.hu</w:t>
          </w:r>
          <w:r w:rsidR="00F377D6">
            <w:rPr>
              <w:sz w:val="18"/>
              <w:szCs w:val="18"/>
            </w:rPr>
            <w:t xml:space="preserve">; Web: </w:t>
          </w:r>
          <w:r w:rsidRPr="006B29A6">
            <w:rPr>
              <w:sz w:val="18"/>
              <w:szCs w:val="18"/>
            </w:rPr>
            <w:t>https://vfmk.hu/2019/06/11/mke-jasz-nagykun-szolnok-megyei-szervezete/</w:t>
          </w:r>
        </w:p>
        <w:p w14:paraId="19F5D8FC" w14:textId="77777777" w:rsidR="006B29A6" w:rsidRDefault="006B29A6" w:rsidP="006B29A6">
          <w:pPr>
            <w:jc w:val="center"/>
            <w:rPr>
              <w:b/>
              <w:sz w:val="16"/>
              <w:szCs w:val="24"/>
            </w:rPr>
          </w:pPr>
          <w:r w:rsidRPr="00B64F82">
            <w:rPr>
              <w:sz w:val="18"/>
              <w:szCs w:val="18"/>
            </w:rPr>
            <w:t>Számlaszám: 11708001-20570268</w:t>
          </w:r>
        </w:p>
      </w:tc>
    </w:tr>
  </w:tbl>
  <w:p w14:paraId="275AF647" w14:textId="77777777" w:rsidR="006836DD" w:rsidRPr="006836DD" w:rsidRDefault="006836DD" w:rsidP="006836DD">
    <w:pPr>
      <w:pStyle w:val="lfej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B0733"/>
    <w:multiLevelType w:val="hybridMultilevel"/>
    <w:tmpl w:val="B7EE9490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E510B"/>
    <w:multiLevelType w:val="multilevel"/>
    <w:tmpl w:val="8FC4C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0D6EFF"/>
    <w:multiLevelType w:val="multilevel"/>
    <w:tmpl w:val="F6E4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2D6EB3"/>
    <w:multiLevelType w:val="multilevel"/>
    <w:tmpl w:val="4900E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6C1254"/>
    <w:multiLevelType w:val="multilevel"/>
    <w:tmpl w:val="B980F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FD55E8"/>
    <w:multiLevelType w:val="multilevel"/>
    <w:tmpl w:val="EA927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3428C0"/>
    <w:multiLevelType w:val="multilevel"/>
    <w:tmpl w:val="FDF68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F91FAA"/>
    <w:multiLevelType w:val="multilevel"/>
    <w:tmpl w:val="FB323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045BE0"/>
    <w:multiLevelType w:val="multilevel"/>
    <w:tmpl w:val="E22E9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DD5B49"/>
    <w:multiLevelType w:val="hybridMultilevel"/>
    <w:tmpl w:val="8508FFEA"/>
    <w:lvl w:ilvl="0" w:tplc="DDA823E4">
      <w:start w:val="1"/>
      <w:numFmt w:val="bullet"/>
      <w:lvlText w:val=""/>
      <w:lvlJc w:val="left"/>
      <w:pPr>
        <w:tabs>
          <w:tab w:val="num" w:pos="928"/>
        </w:tabs>
        <w:ind w:left="644" w:firstLine="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561E7B"/>
    <w:multiLevelType w:val="multilevel"/>
    <w:tmpl w:val="FE42C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682C5B"/>
    <w:multiLevelType w:val="hybridMultilevel"/>
    <w:tmpl w:val="AAF652A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01CAC"/>
    <w:multiLevelType w:val="multilevel"/>
    <w:tmpl w:val="77A8F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602167"/>
    <w:multiLevelType w:val="multilevel"/>
    <w:tmpl w:val="6D781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820ACB"/>
    <w:multiLevelType w:val="multilevel"/>
    <w:tmpl w:val="6A608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C97DF9"/>
    <w:multiLevelType w:val="hybridMultilevel"/>
    <w:tmpl w:val="F8F8047E"/>
    <w:lvl w:ilvl="0" w:tplc="040E0005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570558B"/>
    <w:multiLevelType w:val="hybridMultilevel"/>
    <w:tmpl w:val="F8D23402"/>
    <w:lvl w:ilvl="0" w:tplc="DDA823E4">
      <w:start w:val="1"/>
      <w:numFmt w:val="bullet"/>
      <w:lvlText w:val=""/>
      <w:lvlJc w:val="left"/>
      <w:pPr>
        <w:tabs>
          <w:tab w:val="num" w:pos="928"/>
        </w:tabs>
        <w:ind w:left="644" w:firstLine="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7E103D"/>
    <w:multiLevelType w:val="multilevel"/>
    <w:tmpl w:val="4C20E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564630"/>
    <w:multiLevelType w:val="multilevel"/>
    <w:tmpl w:val="C750D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0647E7"/>
    <w:multiLevelType w:val="multilevel"/>
    <w:tmpl w:val="6DCA3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2024A4"/>
    <w:multiLevelType w:val="multilevel"/>
    <w:tmpl w:val="D1AAF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8336F9"/>
    <w:multiLevelType w:val="hybridMultilevel"/>
    <w:tmpl w:val="42C626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3713B6"/>
    <w:multiLevelType w:val="multilevel"/>
    <w:tmpl w:val="9CEA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C55AB4"/>
    <w:multiLevelType w:val="multilevel"/>
    <w:tmpl w:val="D9C85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8947C1"/>
    <w:multiLevelType w:val="multilevel"/>
    <w:tmpl w:val="E4C6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30A27B8"/>
    <w:multiLevelType w:val="hybridMultilevel"/>
    <w:tmpl w:val="14C091D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8B5941"/>
    <w:multiLevelType w:val="hybridMultilevel"/>
    <w:tmpl w:val="9A9830EA"/>
    <w:lvl w:ilvl="0" w:tplc="DDA823E4">
      <w:start w:val="1"/>
      <w:numFmt w:val="bullet"/>
      <w:lvlText w:val=""/>
      <w:lvlJc w:val="left"/>
      <w:pPr>
        <w:tabs>
          <w:tab w:val="num" w:pos="928"/>
        </w:tabs>
        <w:ind w:left="644" w:firstLine="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68743E"/>
    <w:multiLevelType w:val="multilevel"/>
    <w:tmpl w:val="98B27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7D092D"/>
    <w:multiLevelType w:val="hybridMultilevel"/>
    <w:tmpl w:val="8404283E"/>
    <w:lvl w:ilvl="0" w:tplc="040E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9" w15:restartNumberingAfterBreak="0">
    <w:nsid w:val="4A305CC1"/>
    <w:multiLevelType w:val="multilevel"/>
    <w:tmpl w:val="24ECF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00B0ADE"/>
    <w:multiLevelType w:val="multilevel"/>
    <w:tmpl w:val="0F14D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4133DF"/>
    <w:multiLevelType w:val="multilevel"/>
    <w:tmpl w:val="630AD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38672FC"/>
    <w:multiLevelType w:val="multilevel"/>
    <w:tmpl w:val="E2881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B2F744D"/>
    <w:multiLevelType w:val="hybridMultilevel"/>
    <w:tmpl w:val="EE283BE4"/>
    <w:lvl w:ilvl="0" w:tplc="040E000F">
      <w:start w:val="1"/>
      <w:numFmt w:val="decimal"/>
      <w:lvlText w:val="%1."/>
      <w:lvlJc w:val="left"/>
      <w:pPr>
        <w:ind w:left="1287" w:hanging="360"/>
      </w:pPr>
    </w:lvl>
    <w:lvl w:ilvl="1" w:tplc="040E0019">
      <w:start w:val="1"/>
      <w:numFmt w:val="lowerLetter"/>
      <w:lvlText w:val="%2."/>
      <w:lvlJc w:val="left"/>
      <w:pPr>
        <w:ind w:left="2007" w:hanging="360"/>
      </w:pPr>
    </w:lvl>
    <w:lvl w:ilvl="2" w:tplc="040E001B">
      <w:start w:val="1"/>
      <w:numFmt w:val="lowerRoman"/>
      <w:lvlText w:val="%3."/>
      <w:lvlJc w:val="right"/>
      <w:pPr>
        <w:ind w:left="2727" w:hanging="180"/>
      </w:pPr>
    </w:lvl>
    <w:lvl w:ilvl="3" w:tplc="040E000F">
      <w:start w:val="1"/>
      <w:numFmt w:val="decimal"/>
      <w:lvlText w:val="%4."/>
      <w:lvlJc w:val="left"/>
      <w:pPr>
        <w:ind w:left="3447" w:hanging="360"/>
      </w:pPr>
    </w:lvl>
    <w:lvl w:ilvl="4" w:tplc="040E0019">
      <w:start w:val="1"/>
      <w:numFmt w:val="lowerLetter"/>
      <w:lvlText w:val="%5."/>
      <w:lvlJc w:val="left"/>
      <w:pPr>
        <w:ind w:left="4167" w:hanging="360"/>
      </w:pPr>
    </w:lvl>
    <w:lvl w:ilvl="5" w:tplc="040E001B">
      <w:start w:val="1"/>
      <w:numFmt w:val="lowerRoman"/>
      <w:lvlText w:val="%6."/>
      <w:lvlJc w:val="right"/>
      <w:pPr>
        <w:ind w:left="4887" w:hanging="180"/>
      </w:pPr>
    </w:lvl>
    <w:lvl w:ilvl="6" w:tplc="040E000F">
      <w:start w:val="1"/>
      <w:numFmt w:val="decimal"/>
      <w:lvlText w:val="%7."/>
      <w:lvlJc w:val="left"/>
      <w:pPr>
        <w:ind w:left="5607" w:hanging="360"/>
      </w:pPr>
    </w:lvl>
    <w:lvl w:ilvl="7" w:tplc="040E0019">
      <w:start w:val="1"/>
      <w:numFmt w:val="lowerLetter"/>
      <w:lvlText w:val="%8."/>
      <w:lvlJc w:val="left"/>
      <w:pPr>
        <w:ind w:left="6327" w:hanging="360"/>
      </w:pPr>
    </w:lvl>
    <w:lvl w:ilvl="8" w:tplc="040E001B">
      <w:start w:val="1"/>
      <w:numFmt w:val="lowerRoman"/>
      <w:lvlText w:val="%9."/>
      <w:lvlJc w:val="right"/>
      <w:pPr>
        <w:ind w:left="7047" w:hanging="180"/>
      </w:pPr>
    </w:lvl>
  </w:abstractNum>
  <w:abstractNum w:abstractNumId="34" w15:restartNumberingAfterBreak="0">
    <w:nsid w:val="691F11C7"/>
    <w:multiLevelType w:val="multilevel"/>
    <w:tmpl w:val="5138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520C23"/>
    <w:multiLevelType w:val="multilevel"/>
    <w:tmpl w:val="8CA4D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C216E48"/>
    <w:multiLevelType w:val="hybridMultilevel"/>
    <w:tmpl w:val="FA0061B8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DF4E15"/>
    <w:multiLevelType w:val="multilevel"/>
    <w:tmpl w:val="A71E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B23CFA"/>
    <w:multiLevelType w:val="multilevel"/>
    <w:tmpl w:val="27929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0B926B9"/>
    <w:multiLevelType w:val="multilevel"/>
    <w:tmpl w:val="8CD67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17B4E99"/>
    <w:multiLevelType w:val="multilevel"/>
    <w:tmpl w:val="0B80B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FF056F"/>
    <w:multiLevelType w:val="multilevel"/>
    <w:tmpl w:val="4C9E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32E6C48"/>
    <w:multiLevelType w:val="multilevel"/>
    <w:tmpl w:val="862A9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4507B36"/>
    <w:multiLevelType w:val="hybridMultilevel"/>
    <w:tmpl w:val="5B26553E"/>
    <w:lvl w:ilvl="0" w:tplc="DDA823E4">
      <w:start w:val="1"/>
      <w:numFmt w:val="bullet"/>
      <w:lvlText w:val=""/>
      <w:lvlJc w:val="left"/>
      <w:pPr>
        <w:tabs>
          <w:tab w:val="num" w:pos="928"/>
        </w:tabs>
        <w:ind w:left="644" w:firstLine="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DE2D08"/>
    <w:multiLevelType w:val="hybridMultilevel"/>
    <w:tmpl w:val="7E04BD36"/>
    <w:lvl w:ilvl="0" w:tplc="DDA823E4">
      <w:start w:val="1"/>
      <w:numFmt w:val="bullet"/>
      <w:lvlText w:val=""/>
      <w:lvlJc w:val="left"/>
      <w:pPr>
        <w:tabs>
          <w:tab w:val="num" w:pos="928"/>
        </w:tabs>
        <w:ind w:left="644" w:firstLine="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6"/>
  </w:num>
  <w:num w:numId="3">
    <w:abstractNumId w:val="0"/>
  </w:num>
  <w:num w:numId="4">
    <w:abstractNumId w:val="43"/>
  </w:num>
  <w:num w:numId="5">
    <w:abstractNumId w:val="44"/>
  </w:num>
  <w:num w:numId="6">
    <w:abstractNumId w:val="26"/>
  </w:num>
  <w:num w:numId="7">
    <w:abstractNumId w:val="16"/>
  </w:num>
  <w:num w:numId="8">
    <w:abstractNumId w:val="9"/>
  </w:num>
  <w:num w:numId="9">
    <w:abstractNumId w:val="28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24"/>
  </w:num>
  <w:num w:numId="13">
    <w:abstractNumId w:val="40"/>
  </w:num>
  <w:num w:numId="14">
    <w:abstractNumId w:val="37"/>
  </w:num>
  <w:num w:numId="15">
    <w:abstractNumId w:val="41"/>
  </w:num>
  <w:num w:numId="16">
    <w:abstractNumId w:val="4"/>
  </w:num>
  <w:num w:numId="17">
    <w:abstractNumId w:val="39"/>
  </w:num>
  <w:num w:numId="18">
    <w:abstractNumId w:val="19"/>
  </w:num>
  <w:num w:numId="19">
    <w:abstractNumId w:val="35"/>
  </w:num>
  <w:num w:numId="20">
    <w:abstractNumId w:val="20"/>
  </w:num>
  <w:num w:numId="21">
    <w:abstractNumId w:val="30"/>
  </w:num>
  <w:num w:numId="22">
    <w:abstractNumId w:val="8"/>
  </w:num>
  <w:num w:numId="23">
    <w:abstractNumId w:val="29"/>
  </w:num>
  <w:num w:numId="24">
    <w:abstractNumId w:val="5"/>
  </w:num>
  <w:num w:numId="25">
    <w:abstractNumId w:val="27"/>
  </w:num>
  <w:num w:numId="26">
    <w:abstractNumId w:val="13"/>
  </w:num>
  <w:num w:numId="27">
    <w:abstractNumId w:val="17"/>
  </w:num>
  <w:num w:numId="28">
    <w:abstractNumId w:val="3"/>
  </w:num>
  <w:num w:numId="29">
    <w:abstractNumId w:val="1"/>
  </w:num>
  <w:num w:numId="30">
    <w:abstractNumId w:val="38"/>
  </w:num>
  <w:num w:numId="31">
    <w:abstractNumId w:val="18"/>
  </w:num>
  <w:num w:numId="32">
    <w:abstractNumId w:val="42"/>
  </w:num>
  <w:num w:numId="33">
    <w:abstractNumId w:val="34"/>
  </w:num>
  <w:num w:numId="34">
    <w:abstractNumId w:val="12"/>
  </w:num>
  <w:num w:numId="35">
    <w:abstractNumId w:val="14"/>
  </w:num>
  <w:num w:numId="36">
    <w:abstractNumId w:val="31"/>
  </w:num>
  <w:num w:numId="37">
    <w:abstractNumId w:val="22"/>
  </w:num>
  <w:num w:numId="38">
    <w:abstractNumId w:val="2"/>
  </w:num>
  <w:num w:numId="39">
    <w:abstractNumId w:val="10"/>
  </w:num>
  <w:num w:numId="40">
    <w:abstractNumId w:val="6"/>
  </w:num>
  <w:num w:numId="41">
    <w:abstractNumId w:val="7"/>
  </w:num>
  <w:num w:numId="42">
    <w:abstractNumId w:val="32"/>
  </w:num>
  <w:num w:numId="43">
    <w:abstractNumId w:val="25"/>
  </w:num>
  <w:num w:numId="4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</w:num>
  <w:num w:numId="4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removePersonalInformation/>
  <w:removeDateAndTime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rawingGridHorizontalSpacing w:val="7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F32"/>
    <w:rsid w:val="00002AE1"/>
    <w:rsid w:val="00003CE6"/>
    <w:rsid w:val="00014EAB"/>
    <w:rsid w:val="000179AF"/>
    <w:rsid w:val="000235B7"/>
    <w:rsid w:val="00026941"/>
    <w:rsid w:val="00027E39"/>
    <w:rsid w:val="00031D30"/>
    <w:rsid w:val="00044889"/>
    <w:rsid w:val="00045F32"/>
    <w:rsid w:val="00051ADD"/>
    <w:rsid w:val="000542E6"/>
    <w:rsid w:val="00067E24"/>
    <w:rsid w:val="00087298"/>
    <w:rsid w:val="000A3D4B"/>
    <w:rsid w:val="000A5DA1"/>
    <w:rsid w:val="000A63DB"/>
    <w:rsid w:val="000B712F"/>
    <w:rsid w:val="000D5AD1"/>
    <w:rsid w:val="000D5E93"/>
    <w:rsid w:val="000E388A"/>
    <w:rsid w:val="000E708C"/>
    <w:rsid w:val="000F6A5E"/>
    <w:rsid w:val="00121F1C"/>
    <w:rsid w:val="00124172"/>
    <w:rsid w:val="00127847"/>
    <w:rsid w:val="00130D23"/>
    <w:rsid w:val="00150E7B"/>
    <w:rsid w:val="001551E1"/>
    <w:rsid w:val="0015793C"/>
    <w:rsid w:val="001579A6"/>
    <w:rsid w:val="00165602"/>
    <w:rsid w:val="00173C2A"/>
    <w:rsid w:val="00175306"/>
    <w:rsid w:val="001828CE"/>
    <w:rsid w:val="001850BF"/>
    <w:rsid w:val="00185CF1"/>
    <w:rsid w:val="00191777"/>
    <w:rsid w:val="001A59E2"/>
    <w:rsid w:val="001A5F38"/>
    <w:rsid w:val="001B68FE"/>
    <w:rsid w:val="001C357E"/>
    <w:rsid w:val="001D5A6C"/>
    <w:rsid w:val="001E0DE2"/>
    <w:rsid w:val="001F7AD1"/>
    <w:rsid w:val="00221BF7"/>
    <w:rsid w:val="00223918"/>
    <w:rsid w:val="002249A2"/>
    <w:rsid w:val="00225934"/>
    <w:rsid w:val="002336F9"/>
    <w:rsid w:val="002359EB"/>
    <w:rsid w:val="00241004"/>
    <w:rsid w:val="00241452"/>
    <w:rsid w:val="00252A20"/>
    <w:rsid w:val="00266F15"/>
    <w:rsid w:val="0026713D"/>
    <w:rsid w:val="0027043F"/>
    <w:rsid w:val="00272946"/>
    <w:rsid w:val="00274EB6"/>
    <w:rsid w:val="00280DA4"/>
    <w:rsid w:val="002957D7"/>
    <w:rsid w:val="002A0EBB"/>
    <w:rsid w:val="002A4CC8"/>
    <w:rsid w:val="002B3BAF"/>
    <w:rsid w:val="002E4AD5"/>
    <w:rsid w:val="002E6DE6"/>
    <w:rsid w:val="002E7808"/>
    <w:rsid w:val="002F320B"/>
    <w:rsid w:val="002F3CAE"/>
    <w:rsid w:val="00305BC5"/>
    <w:rsid w:val="0030759F"/>
    <w:rsid w:val="0031797C"/>
    <w:rsid w:val="0032532C"/>
    <w:rsid w:val="00330116"/>
    <w:rsid w:val="003315D8"/>
    <w:rsid w:val="0034626E"/>
    <w:rsid w:val="003528CB"/>
    <w:rsid w:val="003550F1"/>
    <w:rsid w:val="00356926"/>
    <w:rsid w:val="0035733B"/>
    <w:rsid w:val="003738C8"/>
    <w:rsid w:val="0038086C"/>
    <w:rsid w:val="00394DDD"/>
    <w:rsid w:val="00395097"/>
    <w:rsid w:val="00397D6B"/>
    <w:rsid w:val="003A106D"/>
    <w:rsid w:val="003B0FB2"/>
    <w:rsid w:val="003C1259"/>
    <w:rsid w:val="003C1DE5"/>
    <w:rsid w:val="003C33A0"/>
    <w:rsid w:val="003D2EC9"/>
    <w:rsid w:val="003E040A"/>
    <w:rsid w:val="003E7A19"/>
    <w:rsid w:val="003F0E3E"/>
    <w:rsid w:val="003F2A7B"/>
    <w:rsid w:val="00405339"/>
    <w:rsid w:val="0042134C"/>
    <w:rsid w:val="0042212A"/>
    <w:rsid w:val="00423D58"/>
    <w:rsid w:val="00427378"/>
    <w:rsid w:val="00432398"/>
    <w:rsid w:val="00442D8A"/>
    <w:rsid w:val="004505F9"/>
    <w:rsid w:val="0045319F"/>
    <w:rsid w:val="00454067"/>
    <w:rsid w:val="004551AA"/>
    <w:rsid w:val="0045653A"/>
    <w:rsid w:val="00485774"/>
    <w:rsid w:val="00487DF4"/>
    <w:rsid w:val="00493BD1"/>
    <w:rsid w:val="004964A3"/>
    <w:rsid w:val="004A57FB"/>
    <w:rsid w:val="004A6DC3"/>
    <w:rsid w:val="004B295F"/>
    <w:rsid w:val="004B32DC"/>
    <w:rsid w:val="004B790A"/>
    <w:rsid w:val="004C28FE"/>
    <w:rsid w:val="004C6223"/>
    <w:rsid w:val="004D1643"/>
    <w:rsid w:val="004D20F2"/>
    <w:rsid w:val="004D3EF3"/>
    <w:rsid w:val="004E0CEC"/>
    <w:rsid w:val="004E17C4"/>
    <w:rsid w:val="004F555D"/>
    <w:rsid w:val="005001FE"/>
    <w:rsid w:val="005217AB"/>
    <w:rsid w:val="00521EBA"/>
    <w:rsid w:val="005270DC"/>
    <w:rsid w:val="00530BCF"/>
    <w:rsid w:val="00531BFF"/>
    <w:rsid w:val="00531E47"/>
    <w:rsid w:val="00534125"/>
    <w:rsid w:val="00541554"/>
    <w:rsid w:val="00547197"/>
    <w:rsid w:val="00564D16"/>
    <w:rsid w:val="005675A8"/>
    <w:rsid w:val="00571009"/>
    <w:rsid w:val="00582A84"/>
    <w:rsid w:val="005919B0"/>
    <w:rsid w:val="005A0529"/>
    <w:rsid w:val="005A2CF5"/>
    <w:rsid w:val="005A3D39"/>
    <w:rsid w:val="005A65C4"/>
    <w:rsid w:val="005B0418"/>
    <w:rsid w:val="005B2BD3"/>
    <w:rsid w:val="005B3736"/>
    <w:rsid w:val="005B3ED5"/>
    <w:rsid w:val="005B6838"/>
    <w:rsid w:val="005E5282"/>
    <w:rsid w:val="0060378D"/>
    <w:rsid w:val="006153C3"/>
    <w:rsid w:val="00645BAC"/>
    <w:rsid w:val="006536F3"/>
    <w:rsid w:val="006544C5"/>
    <w:rsid w:val="00665E67"/>
    <w:rsid w:val="00666730"/>
    <w:rsid w:val="006762CE"/>
    <w:rsid w:val="00676A56"/>
    <w:rsid w:val="00680FDE"/>
    <w:rsid w:val="006836DD"/>
    <w:rsid w:val="00690180"/>
    <w:rsid w:val="006B29A6"/>
    <w:rsid w:val="006D29FC"/>
    <w:rsid w:val="006D350F"/>
    <w:rsid w:val="006D6B05"/>
    <w:rsid w:val="006E4D0E"/>
    <w:rsid w:val="006F1EAD"/>
    <w:rsid w:val="006F719D"/>
    <w:rsid w:val="007002E5"/>
    <w:rsid w:val="0070242C"/>
    <w:rsid w:val="0071369D"/>
    <w:rsid w:val="00726ABC"/>
    <w:rsid w:val="00734921"/>
    <w:rsid w:val="00740D74"/>
    <w:rsid w:val="00740F14"/>
    <w:rsid w:val="0076215E"/>
    <w:rsid w:val="0077174D"/>
    <w:rsid w:val="00776142"/>
    <w:rsid w:val="00782250"/>
    <w:rsid w:val="00782B52"/>
    <w:rsid w:val="00790531"/>
    <w:rsid w:val="00795E0F"/>
    <w:rsid w:val="007A7280"/>
    <w:rsid w:val="007B001C"/>
    <w:rsid w:val="007C0775"/>
    <w:rsid w:val="007D0E6C"/>
    <w:rsid w:val="007D3E99"/>
    <w:rsid w:val="007D79B7"/>
    <w:rsid w:val="007E71C2"/>
    <w:rsid w:val="007F1BFA"/>
    <w:rsid w:val="007F2B8C"/>
    <w:rsid w:val="007F4905"/>
    <w:rsid w:val="00800557"/>
    <w:rsid w:val="008106AE"/>
    <w:rsid w:val="00813F4D"/>
    <w:rsid w:val="00817298"/>
    <w:rsid w:val="00825775"/>
    <w:rsid w:val="00834D5F"/>
    <w:rsid w:val="00836303"/>
    <w:rsid w:val="00836F5E"/>
    <w:rsid w:val="008564B7"/>
    <w:rsid w:val="00864D1F"/>
    <w:rsid w:val="008821DB"/>
    <w:rsid w:val="00887F66"/>
    <w:rsid w:val="008A78FA"/>
    <w:rsid w:val="008B5F83"/>
    <w:rsid w:val="008C41DC"/>
    <w:rsid w:val="008C5E2D"/>
    <w:rsid w:val="008C641A"/>
    <w:rsid w:val="008D31F9"/>
    <w:rsid w:val="008D50F5"/>
    <w:rsid w:val="008D64B9"/>
    <w:rsid w:val="008F6DA7"/>
    <w:rsid w:val="0091532C"/>
    <w:rsid w:val="00920397"/>
    <w:rsid w:val="00932B64"/>
    <w:rsid w:val="00951DDF"/>
    <w:rsid w:val="00962080"/>
    <w:rsid w:val="00965B34"/>
    <w:rsid w:val="00980C92"/>
    <w:rsid w:val="0098154B"/>
    <w:rsid w:val="0099502F"/>
    <w:rsid w:val="0099587F"/>
    <w:rsid w:val="009A1E83"/>
    <w:rsid w:val="009B0D92"/>
    <w:rsid w:val="009B4F8B"/>
    <w:rsid w:val="009C0789"/>
    <w:rsid w:val="009E79F7"/>
    <w:rsid w:val="009F529C"/>
    <w:rsid w:val="009F68AA"/>
    <w:rsid w:val="00A05277"/>
    <w:rsid w:val="00A1450B"/>
    <w:rsid w:val="00A24DC3"/>
    <w:rsid w:val="00A25BAF"/>
    <w:rsid w:val="00A26C6D"/>
    <w:rsid w:val="00A34F12"/>
    <w:rsid w:val="00A368EC"/>
    <w:rsid w:val="00A57F1C"/>
    <w:rsid w:val="00A60DB4"/>
    <w:rsid w:val="00A8391C"/>
    <w:rsid w:val="00AA429A"/>
    <w:rsid w:val="00AB3C51"/>
    <w:rsid w:val="00AC240B"/>
    <w:rsid w:val="00AC2BC6"/>
    <w:rsid w:val="00AC6111"/>
    <w:rsid w:val="00AD125E"/>
    <w:rsid w:val="00AD2A5F"/>
    <w:rsid w:val="00AE296C"/>
    <w:rsid w:val="00AE3334"/>
    <w:rsid w:val="00AF7FF5"/>
    <w:rsid w:val="00B041EA"/>
    <w:rsid w:val="00B06CB4"/>
    <w:rsid w:val="00B16BEF"/>
    <w:rsid w:val="00B2410B"/>
    <w:rsid w:val="00B25BCF"/>
    <w:rsid w:val="00B33452"/>
    <w:rsid w:val="00B37731"/>
    <w:rsid w:val="00B45135"/>
    <w:rsid w:val="00B73B62"/>
    <w:rsid w:val="00B77009"/>
    <w:rsid w:val="00B77423"/>
    <w:rsid w:val="00B901B8"/>
    <w:rsid w:val="00B9219C"/>
    <w:rsid w:val="00BA1B20"/>
    <w:rsid w:val="00BB00C5"/>
    <w:rsid w:val="00BC0F0C"/>
    <w:rsid w:val="00BE0DD0"/>
    <w:rsid w:val="00BF4649"/>
    <w:rsid w:val="00C120AC"/>
    <w:rsid w:val="00C12199"/>
    <w:rsid w:val="00C16AAF"/>
    <w:rsid w:val="00C2110B"/>
    <w:rsid w:val="00C31025"/>
    <w:rsid w:val="00C3374C"/>
    <w:rsid w:val="00C37EF1"/>
    <w:rsid w:val="00C46080"/>
    <w:rsid w:val="00C513AD"/>
    <w:rsid w:val="00C548BA"/>
    <w:rsid w:val="00C613C1"/>
    <w:rsid w:val="00C63DC2"/>
    <w:rsid w:val="00C66737"/>
    <w:rsid w:val="00C70AB9"/>
    <w:rsid w:val="00C70BAD"/>
    <w:rsid w:val="00C72556"/>
    <w:rsid w:val="00C8325E"/>
    <w:rsid w:val="00CA78CF"/>
    <w:rsid w:val="00CD078C"/>
    <w:rsid w:val="00CE160F"/>
    <w:rsid w:val="00D045B2"/>
    <w:rsid w:val="00D05695"/>
    <w:rsid w:val="00D06087"/>
    <w:rsid w:val="00D15B28"/>
    <w:rsid w:val="00D22278"/>
    <w:rsid w:val="00D73D2B"/>
    <w:rsid w:val="00D94B96"/>
    <w:rsid w:val="00D97494"/>
    <w:rsid w:val="00D97EEB"/>
    <w:rsid w:val="00DA56D0"/>
    <w:rsid w:val="00DA76FC"/>
    <w:rsid w:val="00DB038D"/>
    <w:rsid w:val="00DB50BE"/>
    <w:rsid w:val="00DB6897"/>
    <w:rsid w:val="00DC1ADE"/>
    <w:rsid w:val="00DD4FDF"/>
    <w:rsid w:val="00DD5D73"/>
    <w:rsid w:val="00DE17F1"/>
    <w:rsid w:val="00DE3910"/>
    <w:rsid w:val="00DE7A8D"/>
    <w:rsid w:val="00DF043D"/>
    <w:rsid w:val="00E0262C"/>
    <w:rsid w:val="00E02CC7"/>
    <w:rsid w:val="00E12BC5"/>
    <w:rsid w:val="00E30BD7"/>
    <w:rsid w:val="00E32BAE"/>
    <w:rsid w:val="00E506A0"/>
    <w:rsid w:val="00E754F7"/>
    <w:rsid w:val="00E83DDD"/>
    <w:rsid w:val="00E84677"/>
    <w:rsid w:val="00E93A6D"/>
    <w:rsid w:val="00EA525D"/>
    <w:rsid w:val="00EA61DA"/>
    <w:rsid w:val="00EB1ED7"/>
    <w:rsid w:val="00EB212E"/>
    <w:rsid w:val="00EB3419"/>
    <w:rsid w:val="00EB3501"/>
    <w:rsid w:val="00EB62C6"/>
    <w:rsid w:val="00EC31B1"/>
    <w:rsid w:val="00ED1FBB"/>
    <w:rsid w:val="00ED29C6"/>
    <w:rsid w:val="00EE21A0"/>
    <w:rsid w:val="00EE294B"/>
    <w:rsid w:val="00EF38AE"/>
    <w:rsid w:val="00EF6F81"/>
    <w:rsid w:val="00F003D5"/>
    <w:rsid w:val="00F054C3"/>
    <w:rsid w:val="00F1241E"/>
    <w:rsid w:val="00F12F27"/>
    <w:rsid w:val="00F2145F"/>
    <w:rsid w:val="00F234DC"/>
    <w:rsid w:val="00F24FE2"/>
    <w:rsid w:val="00F377D6"/>
    <w:rsid w:val="00F47469"/>
    <w:rsid w:val="00F621AD"/>
    <w:rsid w:val="00F806AE"/>
    <w:rsid w:val="00F80E2B"/>
    <w:rsid w:val="00F8245B"/>
    <w:rsid w:val="00F84C3D"/>
    <w:rsid w:val="00F87503"/>
    <w:rsid w:val="00FA0D40"/>
    <w:rsid w:val="00FB012B"/>
    <w:rsid w:val="00FB1790"/>
    <w:rsid w:val="00FD1551"/>
    <w:rsid w:val="00FD2B13"/>
    <w:rsid w:val="00FD7CD7"/>
    <w:rsid w:val="00FE119B"/>
    <w:rsid w:val="00FE1757"/>
    <w:rsid w:val="00FE7CA5"/>
    <w:rsid w:val="00FF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1DD2B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uiPriority="9" w:qFormat="1"/>
    <w:lsdException w:name="heading 4" w:uiPriority="9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HTML Top of Form" w:uiPriority="99"/>
    <w:lsdException w:name="HTML Bottom of Form" w:uiPriority="99"/>
    <w:lsdException w:name="Normal (Web)" w:uiPriority="99"/>
    <w:lsdException w:name="HTML Definition" w:semiHidden="1" w:unhideWhenUsed="1"/>
    <w:lsdException w:name="HTML Preformatted" w:uiPriority="99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C5E2D"/>
    <w:pPr>
      <w:spacing w:line="276" w:lineRule="auto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paragraph" w:styleId="Cmsor1">
    <w:name w:val="heading 1"/>
    <w:basedOn w:val="Norml"/>
    <w:next w:val="Bekezds"/>
    <w:link w:val="Cmsor1Char"/>
    <w:uiPriority w:val="9"/>
    <w:qFormat/>
    <w:rsid w:val="004A6DC3"/>
    <w:pPr>
      <w:keepNext/>
      <w:spacing w:before="240" w:after="240"/>
      <w:outlineLvl w:val="0"/>
    </w:pPr>
    <w:rPr>
      <w:rFonts w:cs="Arial"/>
      <w:b/>
      <w:bCs/>
      <w:sz w:val="28"/>
      <w:szCs w:val="28"/>
    </w:rPr>
  </w:style>
  <w:style w:type="paragraph" w:styleId="Cmsor2">
    <w:name w:val="heading 2"/>
    <w:basedOn w:val="Norml"/>
    <w:next w:val="Bekezds"/>
    <w:link w:val="Cmsor2Char"/>
    <w:qFormat/>
    <w:rsid w:val="004A6DC3"/>
    <w:pPr>
      <w:keepNext/>
      <w:spacing w:before="240" w:after="120" w:line="259" w:lineRule="auto"/>
      <w:outlineLvl w:val="1"/>
    </w:pPr>
    <w:rPr>
      <w:rFonts w:eastAsia="Calibri" w:cs="Arial"/>
      <w:b/>
      <w:bCs/>
      <w:iCs/>
      <w:sz w:val="26"/>
    </w:rPr>
  </w:style>
  <w:style w:type="paragraph" w:styleId="Cmsor3">
    <w:name w:val="heading 3"/>
    <w:basedOn w:val="Norml"/>
    <w:next w:val="Bekezds"/>
    <w:link w:val="Cmsor3Char"/>
    <w:uiPriority w:val="9"/>
    <w:qFormat/>
    <w:rsid w:val="00DD4FDF"/>
    <w:pPr>
      <w:keepNext/>
      <w:spacing w:before="120" w:after="120"/>
      <w:outlineLvl w:val="2"/>
    </w:pPr>
    <w:rPr>
      <w:rFonts w:cs="Arial"/>
      <w:b/>
      <w:bCs/>
    </w:rPr>
  </w:style>
  <w:style w:type="paragraph" w:styleId="Cmsor4">
    <w:name w:val="heading 4"/>
    <w:basedOn w:val="Norml"/>
    <w:next w:val="Bekezds"/>
    <w:link w:val="Cmsor4Char"/>
    <w:uiPriority w:val="9"/>
    <w:qFormat/>
    <w:rsid w:val="00394DDD"/>
    <w:pPr>
      <w:keepNext/>
      <w:spacing w:before="120" w:after="120"/>
      <w:outlineLvl w:val="3"/>
    </w:pPr>
    <w:rPr>
      <w:b/>
      <w:bCs/>
      <w:i/>
    </w:rPr>
  </w:style>
  <w:style w:type="paragraph" w:styleId="Cmsor5">
    <w:name w:val="heading 5"/>
    <w:basedOn w:val="Norml"/>
    <w:next w:val="Norml"/>
    <w:link w:val="Cmsor5Char"/>
    <w:qFormat/>
    <w:rsid w:val="00394DDD"/>
    <w:pPr>
      <w:keepNext/>
      <w:spacing w:before="120" w:after="120"/>
      <w:outlineLvl w:val="4"/>
    </w:pPr>
    <w:rPr>
      <w:bCs/>
      <w:i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semiHidden/>
    <w:rsid w:val="005A0529"/>
    <w:rPr>
      <w:sz w:val="16"/>
    </w:rPr>
  </w:style>
  <w:style w:type="paragraph" w:customStyle="1" w:styleId="Bekezds">
    <w:name w:val="Bekezdés"/>
    <w:basedOn w:val="Norml"/>
    <w:rsid w:val="007C0775"/>
    <w:pPr>
      <w:ind w:firstLine="567"/>
    </w:pPr>
  </w:style>
  <w:style w:type="paragraph" w:customStyle="1" w:styleId="Kisbets">
    <w:name w:val="Kisbetűs"/>
    <w:basedOn w:val="Norml"/>
    <w:rsid w:val="0091532C"/>
    <w:pPr>
      <w:ind w:left="720" w:right="105" w:hanging="720"/>
    </w:pPr>
  </w:style>
  <w:style w:type="character" w:styleId="Hiperhivatkozs">
    <w:name w:val="Hyperlink"/>
    <w:uiPriority w:val="99"/>
    <w:rsid w:val="00150E7B"/>
    <w:rPr>
      <w:color w:val="0000FF"/>
      <w:u w:val="single"/>
    </w:rPr>
  </w:style>
  <w:style w:type="table" w:styleId="Rcsostblzat">
    <w:name w:val="Table Grid"/>
    <w:basedOn w:val="Normltblzat"/>
    <w:rsid w:val="007D3E9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J1">
    <w:name w:val="toc 1"/>
    <w:basedOn w:val="Norml"/>
    <w:next w:val="Norml"/>
    <w:semiHidden/>
    <w:rsid w:val="00887F66"/>
    <w:rPr>
      <w:b/>
    </w:rPr>
  </w:style>
  <w:style w:type="paragraph" w:styleId="TJ3">
    <w:name w:val="toc 3"/>
    <w:basedOn w:val="Norml"/>
    <w:next w:val="Norml"/>
    <w:autoRedefine/>
    <w:semiHidden/>
    <w:rsid w:val="00887F66"/>
    <w:pPr>
      <w:ind w:left="400"/>
    </w:pPr>
  </w:style>
  <w:style w:type="paragraph" w:styleId="TJ2">
    <w:name w:val="toc 2"/>
    <w:basedOn w:val="Norml"/>
    <w:next w:val="Norml"/>
    <w:semiHidden/>
    <w:rsid w:val="00887F66"/>
    <w:pPr>
      <w:ind w:left="200"/>
    </w:pPr>
  </w:style>
  <w:style w:type="paragraph" w:styleId="TJ4">
    <w:name w:val="toc 4"/>
    <w:basedOn w:val="Norml"/>
    <w:next w:val="Norml"/>
    <w:semiHidden/>
    <w:rsid w:val="00887F66"/>
    <w:pPr>
      <w:ind w:left="600"/>
    </w:pPr>
  </w:style>
  <w:style w:type="paragraph" w:customStyle="1" w:styleId="bekezds0">
    <w:name w:val="bekezdés"/>
    <w:basedOn w:val="Norml"/>
    <w:rsid w:val="00531E47"/>
    <w:pPr>
      <w:ind w:firstLine="567"/>
    </w:pPr>
  </w:style>
  <w:style w:type="paragraph" w:styleId="lfej">
    <w:name w:val="header"/>
    <w:basedOn w:val="Norml"/>
    <w:link w:val="lfejChar"/>
    <w:uiPriority w:val="99"/>
    <w:rsid w:val="00564D16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564D16"/>
    <w:rPr>
      <w:rFonts w:ascii="Palatino Linotype" w:hAnsi="Palatino Linotype"/>
      <w:color w:val="000000"/>
      <w:sz w:val="22"/>
    </w:rPr>
  </w:style>
  <w:style w:type="paragraph" w:styleId="llb">
    <w:name w:val="footer"/>
    <w:basedOn w:val="Norml"/>
    <w:link w:val="llbChar"/>
    <w:rsid w:val="00564D16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rsid w:val="00564D16"/>
    <w:rPr>
      <w:rFonts w:ascii="Palatino Linotype" w:hAnsi="Palatino Linotype"/>
      <w:color w:val="000000"/>
      <w:sz w:val="22"/>
    </w:rPr>
  </w:style>
  <w:style w:type="paragraph" w:styleId="Cm">
    <w:name w:val="Title"/>
    <w:basedOn w:val="Norml"/>
    <w:next w:val="Norml"/>
    <w:link w:val="CmChar"/>
    <w:qFormat/>
    <w:rsid w:val="006544C5"/>
    <w:pPr>
      <w:spacing w:before="360" w:after="3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CmChar">
    <w:name w:val="Cím Char"/>
    <w:link w:val="Cm"/>
    <w:rsid w:val="006544C5"/>
    <w:rPr>
      <w:rFonts w:ascii="Calibri" w:hAnsi="Calibri"/>
      <w:b/>
      <w:bCs/>
      <w:color w:val="000000"/>
      <w:kern w:val="28"/>
      <w:sz w:val="32"/>
      <w:szCs w:val="32"/>
    </w:rPr>
  </w:style>
  <w:style w:type="paragraph" w:styleId="Alcm">
    <w:name w:val="Subtitle"/>
    <w:basedOn w:val="Norml"/>
    <w:next w:val="Norml"/>
    <w:link w:val="AlcmChar"/>
    <w:qFormat/>
    <w:rsid w:val="00AB3C51"/>
    <w:pPr>
      <w:spacing w:after="240"/>
      <w:jc w:val="center"/>
      <w:outlineLvl w:val="1"/>
    </w:pPr>
    <w:rPr>
      <w:b/>
      <w:szCs w:val="24"/>
    </w:rPr>
  </w:style>
  <w:style w:type="character" w:customStyle="1" w:styleId="AlcmChar">
    <w:name w:val="Alcím Char"/>
    <w:link w:val="Alcm"/>
    <w:rsid w:val="00AB3C51"/>
    <w:rPr>
      <w:rFonts w:ascii="Calibri" w:eastAsia="Times New Roman" w:hAnsi="Calibri" w:cs="Times New Roman"/>
      <w:b/>
      <w:color w:val="000000"/>
      <w:sz w:val="24"/>
      <w:szCs w:val="24"/>
    </w:rPr>
  </w:style>
  <w:style w:type="paragraph" w:customStyle="1" w:styleId="nagynorml">
    <w:name w:val="nagy_normál"/>
    <w:basedOn w:val="Norml"/>
    <w:qFormat/>
    <w:rsid w:val="004A6DC3"/>
    <w:pPr>
      <w:spacing w:before="120"/>
    </w:pPr>
  </w:style>
  <w:style w:type="paragraph" w:customStyle="1" w:styleId="nagybekezds">
    <w:name w:val="nagy_bekezdés"/>
    <w:basedOn w:val="Bekezds"/>
    <w:qFormat/>
    <w:rsid w:val="008C5E2D"/>
    <w:pPr>
      <w:spacing w:before="120"/>
      <w:jc w:val="both"/>
    </w:pPr>
  </w:style>
  <w:style w:type="paragraph" w:styleId="Buborkszveg">
    <w:name w:val="Balloon Text"/>
    <w:basedOn w:val="Norml"/>
    <w:link w:val="BuborkszvegChar"/>
    <w:rsid w:val="002A4CC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2A4CC8"/>
    <w:rPr>
      <w:rFonts w:ascii="Tahoma" w:hAnsi="Tahoma" w:cs="Tahoma"/>
      <w:color w:val="000000"/>
      <w:sz w:val="16"/>
      <w:szCs w:val="16"/>
    </w:rPr>
  </w:style>
  <w:style w:type="paragraph" w:styleId="HTML-kntformzott">
    <w:name w:val="HTML Preformatted"/>
    <w:basedOn w:val="Norml"/>
    <w:link w:val="HTML-kntformzottChar"/>
    <w:uiPriority w:val="99"/>
    <w:unhideWhenUsed/>
    <w:rsid w:val="002414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val="en-US"/>
    </w:rPr>
  </w:style>
  <w:style w:type="character" w:customStyle="1" w:styleId="HTML-kntformzottChar">
    <w:name w:val="HTML-ként formázott Char"/>
    <w:link w:val="HTML-kntformzott"/>
    <w:uiPriority w:val="99"/>
    <w:rsid w:val="00241452"/>
    <w:rPr>
      <w:rFonts w:ascii="Courier New" w:hAnsi="Courier New" w:cs="Courier New"/>
    </w:rPr>
  </w:style>
  <w:style w:type="paragraph" w:styleId="NormlWeb">
    <w:name w:val="Normal (Web)"/>
    <w:basedOn w:val="Norml"/>
    <w:uiPriority w:val="99"/>
    <w:unhideWhenUsed/>
    <w:rsid w:val="001579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Kiemels2">
    <w:name w:val="Kiemelés2"/>
    <w:uiPriority w:val="22"/>
    <w:qFormat/>
    <w:rsid w:val="001579A6"/>
    <w:rPr>
      <w:b/>
      <w:bCs/>
    </w:rPr>
  </w:style>
  <w:style w:type="character" w:customStyle="1" w:styleId="apple-style-span">
    <w:name w:val="apple-style-span"/>
    <w:rsid w:val="00C613C1"/>
  </w:style>
  <w:style w:type="paragraph" w:styleId="z-Akrdvteteje">
    <w:name w:val="HTML Top of Form"/>
    <w:basedOn w:val="Norml"/>
    <w:next w:val="Norml"/>
    <w:link w:val="z-AkrdvtetejeChar"/>
    <w:hidden/>
    <w:uiPriority w:val="99"/>
    <w:unhideWhenUsed/>
    <w:rsid w:val="009F68AA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/>
    </w:rPr>
  </w:style>
  <w:style w:type="character" w:customStyle="1" w:styleId="z-AkrdvtetejeChar">
    <w:name w:val="z-A kérdőív teteje Char"/>
    <w:link w:val="z-Akrdvteteje"/>
    <w:uiPriority w:val="99"/>
    <w:rsid w:val="009F68AA"/>
    <w:rPr>
      <w:rFonts w:ascii="Arial" w:hAnsi="Arial" w:cs="Arial"/>
      <w:vanish/>
      <w:sz w:val="16"/>
      <w:szCs w:val="16"/>
    </w:rPr>
  </w:style>
  <w:style w:type="character" w:customStyle="1" w:styleId="mandatory">
    <w:name w:val="mandatory"/>
    <w:rsid w:val="009F68AA"/>
  </w:style>
  <w:style w:type="character" w:customStyle="1" w:styleId="apple-converted-space">
    <w:name w:val="apple-converted-space"/>
    <w:rsid w:val="009F68AA"/>
  </w:style>
  <w:style w:type="paragraph" w:styleId="z-Akrdvalja">
    <w:name w:val="HTML Bottom of Form"/>
    <w:basedOn w:val="Norml"/>
    <w:next w:val="Norml"/>
    <w:link w:val="z-AkrdvaljaChar"/>
    <w:hidden/>
    <w:uiPriority w:val="99"/>
    <w:unhideWhenUsed/>
    <w:rsid w:val="009F68AA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/>
    </w:rPr>
  </w:style>
  <w:style w:type="character" w:customStyle="1" w:styleId="z-AkrdvaljaChar">
    <w:name w:val="z-A kérdőív alja Char"/>
    <w:link w:val="z-Akrdvalja"/>
    <w:uiPriority w:val="99"/>
    <w:rsid w:val="009F68AA"/>
    <w:rPr>
      <w:rFonts w:ascii="Arial" w:hAnsi="Arial" w:cs="Arial"/>
      <w:vanish/>
      <w:sz w:val="16"/>
      <w:szCs w:val="16"/>
    </w:rPr>
  </w:style>
  <w:style w:type="character" w:customStyle="1" w:styleId="Dtum1">
    <w:name w:val="Dátum1"/>
    <w:rsid w:val="009F68AA"/>
  </w:style>
  <w:style w:type="character" w:customStyle="1" w:styleId="type">
    <w:name w:val="type"/>
    <w:rsid w:val="009F68AA"/>
  </w:style>
  <w:style w:type="character" w:customStyle="1" w:styleId="creator">
    <w:name w:val="creator"/>
    <w:rsid w:val="009F68AA"/>
  </w:style>
  <w:style w:type="character" w:customStyle="1" w:styleId="apple-tab-span">
    <w:name w:val="apple-tab-span"/>
    <w:rsid w:val="009F68AA"/>
  </w:style>
  <w:style w:type="character" w:customStyle="1" w:styleId="Cm1">
    <w:name w:val="Cím1"/>
    <w:rsid w:val="008D31F9"/>
  </w:style>
  <w:style w:type="character" w:styleId="Kiemels">
    <w:name w:val="Emphasis"/>
    <w:uiPriority w:val="20"/>
    <w:qFormat/>
    <w:rsid w:val="00962080"/>
    <w:rPr>
      <w:rFonts w:ascii="Calibri" w:hAnsi="Calibri"/>
      <w:b/>
      <w:i w:val="0"/>
      <w:iCs/>
      <w:color w:val="auto"/>
      <w:sz w:val="24"/>
      <w:bdr w:val="none" w:sz="0" w:space="0" w:color="auto"/>
    </w:rPr>
  </w:style>
  <w:style w:type="character" w:customStyle="1" w:styleId="inv">
    <w:name w:val="inv"/>
    <w:rsid w:val="008D31F9"/>
  </w:style>
  <w:style w:type="character" w:customStyle="1" w:styleId="country">
    <w:name w:val="country"/>
    <w:rsid w:val="008D31F9"/>
  </w:style>
  <w:style w:type="character" w:customStyle="1" w:styleId="time">
    <w:name w:val="time"/>
    <w:rsid w:val="008D31F9"/>
  </w:style>
  <w:style w:type="character" w:customStyle="1" w:styleId="module-caption">
    <w:name w:val="module-caption"/>
    <w:rsid w:val="00E84677"/>
  </w:style>
  <w:style w:type="character" w:customStyle="1" w:styleId="links">
    <w:name w:val="links"/>
    <w:rsid w:val="00E84677"/>
  </w:style>
  <w:style w:type="character" w:customStyle="1" w:styleId="new">
    <w:name w:val="new"/>
    <w:rsid w:val="00E84677"/>
  </w:style>
  <w:style w:type="character" w:customStyle="1" w:styleId="Cmsor3Char">
    <w:name w:val="Címsor 3 Char"/>
    <w:link w:val="Cmsor3"/>
    <w:uiPriority w:val="9"/>
    <w:rsid w:val="00274EB6"/>
    <w:rPr>
      <w:rFonts w:ascii="Calibri" w:hAnsi="Calibri" w:cs="Arial"/>
      <w:b/>
      <w:bCs/>
      <w:color w:val="000000"/>
      <w:sz w:val="22"/>
      <w:lang w:val="hu-HU" w:eastAsia="hu-HU"/>
    </w:rPr>
  </w:style>
  <w:style w:type="character" w:customStyle="1" w:styleId="Cmsor4Char">
    <w:name w:val="Címsor 4 Char"/>
    <w:link w:val="Cmsor4"/>
    <w:uiPriority w:val="9"/>
    <w:rsid w:val="00274EB6"/>
    <w:rPr>
      <w:rFonts w:ascii="Calibri" w:hAnsi="Calibri"/>
      <w:b/>
      <w:bCs/>
      <w:i/>
      <w:color w:val="000000"/>
      <w:sz w:val="22"/>
      <w:lang w:val="hu-HU" w:eastAsia="hu-HU"/>
    </w:rPr>
  </w:style>
  <w:style w:type="character" w:styleId="Mrltotthiperhivatkozs">
    <w:name w:val="FollowedHyperlink"/>
    <w:uiPriority w:val="99"/>
    <w:unhideWhenUsed/>
    <w:rsid w:val="00274EB6"/>
    <w:rPr>
      <w:color w:val="800080"/>
      <w:u w:val="single"/>
    </w:rPr>
  </w:style>
  <w:style w:type="character" w:customStyle="1" w:styleId="Cmsor1Char">
    <w:name w:val="Címsor 1 Char"/>
    <w:link w:val="Cmsor1"/>
    <w:uiPriority w:val="9"/>
    <w:rsid w:val="004A6DC3"/>
    <w:rPr>
      <w:rFonts w:ascii="Calibri" w:hAnsi="Calibri" w:cs="Arial"/>
      <w:b/>
      <w:bCs/>
      <w:color w:val="000000"/>
      <w:sz w:val="28"/>
      <w:szCs w:val="28"/>
    </w:rPr>
  </w:style>
  <w:style w:type="character" w:styleId="Lbjegyzet-hivatkozs">
    <w:name w:val="footnote reference"/>
    <w:rsid w:val="006836DD"/>
    <w:rPr>
      <w:vertAlign w:val="superscript"/>
    </w:rPr>
  </w:style>
  <w:style w:type="character" w:customStyle="1" w:styleId="Cmsor5Char">
    <w:name w:val="Címsor 5 Char"/>
    <w:link w:val="Cmsor5"/>
    <w:rsid w:val="006836DD"/>
    <w:rPr>
      <w:rFonts w:ascii="Dosis" w:hAnsi="Dosis"/>
      <w:bCs/>
      <w:i/>
      <w:color w:val="000000"/>
      <w:sz w:val="22"/>
    </w:rPr>
  </w:style>
  <w:style w:type="paragraph" w:customStyle="1" w:styleId="Cmoldal">
    <w:name w:val="Címoldal"/>
    <w:basedOn w:val="Norml"/>
    <w:qFormat/>
    <w:rsid w:val="00DB038D"/>
    <w:pPr>
      <w:spacing w:before="3720" w:after="7440"/>
      <w:jc w:val="center"/>
    </w:pPr>
    <w:rPr>
      <w:b/>
      <w:sz w:val="40"/>
    </w:rPr>
  </w:style>
  <w:style w:type="character" w:customStyle="1" w:styleId="Cmsor2Char">
    <w:name w:val="Címsor 2 Char"/>
    <w:basedOn w:val="Bekezdsalapbettpusa"/>
    <w:link w:val="Cmsor2"/>
    <w:rsid w:val="004A6DC3"/>
    <w:rPr>
      <w:rFonts w:ascii="Calibri" w:eastAsia="Calibri" w:hAnsi="Calibri" w:cs="Arial"/>
      <w:b/>
      <w:bCs/>
      <w:iCs/>
      <w:sz w:val="26"/>
      <w:szCs w:val="22"/>
      <w:lang w:eastAsia="en-US"/>
    </w:rPr>
  </w:style>
  <w:style w:type="paragraph" w:customStyle="1" w:styleId="Cmzs">
    <w:name w:val="Címzés"/>
    <w:basedOn w:val="Cmsor1"/>
    <w:qFormat/>
    <w:rsid w:val="00C63DC2"/>
  </w:style>
  <w:style w:type="paragraph" w:customStyle="1" w:styleId="Dtum-alrs">
    <w:name w:val="Dátum-aláírás"/>
    <w:basedOn w:val="Norml"/>
    <w:link w:val="Dtum-alrsChar"/>
    <w:qFormat/>
    <w:rsid w:val="001551E1"/>
    <w:pPr>
      <w:spacing w:before="360" w:after="720"/>
    </w:pPr>
  </w:style>
  <w:style w:type="character" w:customStyle="1" w:styleId="Dtum-alrsChar">
    <w:name w:val="Dátum-aláírás Char"/>
    <w:basedOn w:val="Bekezdsalapbettpusa"/>
    <w:link w:val="Dtum-alrs"/>
    <w:rsid w:val="001551E1"/>
    <w:rPr>
      <w:rFonts w:ascii="Calibri" w:hAnsi="Calibri"/>
      <w:color w:val="000000"/>
      <w:sz w:val="24"/>
    </w:rPr>
  </w:style>
  <w:style w:type="paragraph" w:styleId="Listaszerbekezds">
    <w:name w:val="List Paragraph"/>
    <w:basedOn w:val="Norml"/>
    <w:uiPriority w:val="34"/>
    <w:qFormat/>
    <w:rsid w:val="00836F5E"/>
    <w:pPr>
      <w:spacing w:after="160" w:line="256" w:lineRule="auto"/>
      <w:ind w:left="720"/>
      <w:contextualSpacing/>
    </w:pPr>
    <w:rPr>
      <w:sz w:val="22"/>
    </w:rPr>
  </w:style>
  <w:style w:type="character" w:styleId="Kiemels20">
    <w:name w:val="Strong"/>
    <w:basedOn w:val="Bekezdsalapbettpusa"/>
    <w:uiPriority w:val="22"/>
    <w:qFormat/>
    <w:rsid w:val="00836F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53766722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396666833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07975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61980247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9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3795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2893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8871942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207585979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9217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10653636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29455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916845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73890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33488922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4119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7048363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20626278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5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102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46133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72622459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36590974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28852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30416070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28224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60673550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50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</w:divsChild>
    </w:div>
    <w:div w:id="396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79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18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5448687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2107994073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48969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58812717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9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33013655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10973836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37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1754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3472997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24048210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6111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213628568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68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9228495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55851663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09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5919901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34741650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0868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35496110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98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00763084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95802467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81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0470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0645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4277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4070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4306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44750479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64180960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8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56841402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25050491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86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77466873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13143982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33694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05527479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1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88936900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97965028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5307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69746114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269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034186543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656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69306747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72265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87431857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13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297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94603942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58093037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88880407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273448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91319644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49178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412779837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61898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46454146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86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1101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2053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32138339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76192411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9071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874659417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8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56579894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4360863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81684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8077784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79746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413623627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1927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94336905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1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9589598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60511357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6307818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265605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61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232089056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51500042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07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252054827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349260847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39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309596086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7590823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76099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919748070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014009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6754702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979289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89997192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63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342709634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03010369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878594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11704160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315939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89315142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37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43794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43883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45934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484323177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31792587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48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502013205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278171737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5269418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32501100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32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5207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522866822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77629414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3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6017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62010821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0500431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671258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14731366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035365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09304056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09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70845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71500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72302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723286707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9791865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43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76546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7705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78014509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91254388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749119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19977578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94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80781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80985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8101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82621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83527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83835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869337738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40949520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6762232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449932200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57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961038556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02867988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95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996492316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68246765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50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054543537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68278333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232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096294683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546188680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2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117018132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01626811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628053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41139045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87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18189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19749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2377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252852290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8881373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915744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94912152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8455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48209159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6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2851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30385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314141818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84216738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840402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4727739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26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329140692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96931653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136419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68008422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09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3499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404599395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38765715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663075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7794955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28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47371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47424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474713474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34521038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2676236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311355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511546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69911741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55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53939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54332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583834900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74583960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117916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52924792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49206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180196930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628276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85498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080752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22718327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71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64739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67394543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777917360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72913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8442849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04444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41786762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951989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30574703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38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75185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75238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76537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781148740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34899256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76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829593053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6685007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0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85849927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02547348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57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879976270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2322701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01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908688131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92132547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129852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83723269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722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95586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1964577047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1978410543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93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2001498212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761335191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23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203549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21129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2116443524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21732321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09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CCCCCC"/>
                <w:right w:val="none" w:sz="0" w:space="0" w:color="auto"/>
              </w:divBdr>
            </w:div>
            <w:div w:id="2134640315">
              <w:marLeft w:val="0"/>
              <w:marRight w:val="0"/>
              <w:marTop w:val="0"/>
              <w:marBottom w:val="0"/>
              <w:divBdr>
                <w:top w:val="none" w:sz="0" w:space="11" w:color="auto"/>
                <w:left w:val="none" w:sz="0" w:space="0" w:color="auto"/>
                <w:bottom w:val="none" w:sz="0" w:space="4" w:color="auto"/>
                <w:right w:val="none" w:sz="0" w:space="0" w:color="auto"/>
              </w:divBdr>
              <w:divsChild>
                <w:div w:id="876309531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31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68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4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457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75126792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11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49645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04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80172">
          <w:marLeft w:val="0"/>
          <w:marRight w:val="0"/>
          <w:marTop w:val="0"/>
          <w:marBottom w:val="225"/>
          <w:divBdr>
            <w:top w:val="none" w:sz="0" w:space="19" w:color="auto"/>
            <w:left w:val="none" w:sz="0" w:space="19" w:color="auto"/>
            <w:bottom w:val="none" w:sz="0" w:space="19" w:color="auto"/>
            <w:right w:val="none" w:sz="0" w:space="19" w:color="auto"/>
          </w:divBdr>
          <w:divsChild>
            <w:div w:id="172770014">
              <w:marLeft w:val="0"/>
              <w:marRight w:val="0"/>
              <w:marTop w:val="450"/>
              <w:marBottom w:val="225"/>
              <w:divBdr>
                <w:top w:val="single" w:sz="6" w:space="15" w:color="CCCCCC"/>
                <w:left w:val="single" w:sz="6" w:space="15" w:color="CCCCCC"/>
                <w:bottom w:val="single" w:sz="6" w:space="15" w:color="CCCCCC"/>
                <w:right w:val="single" w:sz="6" w:space="15" w:color="CCCCCC"/>
              </w:divBdr>
            </w:div>
            <w:div w:id="1094130243">
              <w:marLeft w:val="0"/>
              <w:marRight w:val="-375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8" w:color="auto"/>
                <w:right w:val="none" w:sz="0" w:space="0" w:color="auto"/>
              </w:divBdr>
              <w:divsChild>
                <w:div w:id="1491755950">
                  <w:marLeft w:val="0"/>
                  <w:marRight w:val="0"/>
                  <w:marTop w:val="0"/>
                  <w:marBottom w:val="0"/>
                  <w:divBdr>
                    <w:top w:val="single" w:sz="6" w:space="15" w:color="CCCCCC"/>
                    <w:left w:val="single" w:sz="6" w:space="26" w:color="CCCCCC"/>
                    <w:bottom w:val="single" w:sz="6" w:space="15" w:color="CCCCCC"/>
                    <w:right w:val="single" w:sz="6" w:space="26" w:color="CCCCCC"/>
                  </w:divBdr>
                  <w:divsChild>
                    <w:div w:id="213864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956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21995409">
          <w:marLeft w:val="0"/>
          <w:marRight w:val="0"/>
          <w:marTop w:val="0"/>
          <w:marBottom w:val="0"/>
          <w:divBdr>
            <w:top w:val="single" w:sz="6" w:space="0" w:color="456582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7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4551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23" w:color="auto"/>
            <w:bottom w:val="none" w:sz="0" w:space="23" w:color="auto"/>
            <w:right w:val="none" w:sz="0" w:space="23" w:color="auto"/>
          </w:divBdr>
          <w:divsChild>
            <w:div w:id="148774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4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81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41535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97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35732">
          <w:marLeft w:val="0"/>
          <w:marRight w:val="0"/>
          <w:marTop w:val="0"/>
          <w:marBottom w:val="0"/>
          <w:divBdr>
            <w:top w:val="single" w:sz="6" w:space="0" w:color="456582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2034">
          <w:marLeft w:val="0"/>
          <w:marRight w:val="0"/>
          <w:marTop w:val="0"/>
          <w:marBottom w:val="225"/>
          <w:divBdr>
            <w:top w:val="none" w:sz="0" w:space="19" w:color="auto"/>
            <w:left w:val="none" w:sz="0" w:space="19" w:color="auto"/>
            <w:bottom w:val="none" w:sz="0" w:space="19" w:color="auto"/>
            <w:right w:val="none" w:sz="0" w:space="19" w:color="auto"/>
          </w:divBdr>
          <w:divsChild>
            <w:div w:id="186825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81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96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559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884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068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022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746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12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063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899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378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663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034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039040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single" w:sz="6" w:space="8" w:color="C3CFD9"/>
                            <w:left w:val="single" w:sz="6" w:space="0" w:color="C3CFD9"/>
                            <w:bottom w:val="single" w:sz="6" w:space="11" w:color="C3CFD9"/>
                            <w:right w:val="single" w:sz="6" w:space="0" w:color="C3CFD9"/>
                          </w:divBdr>
                        </w:div>
                      </w:divsChild>
                    </w:div>
                    <w:div w:id="270557304">
                      <w:marLeft w:val="0"/>
                      <w:marRight w:val="0"/>
                      <w:marTop w:val="5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8" w:color="auto"/>
                        <w:right w:val="none" w:sz="0" w:space="0" w:color="auto"/>
                      </w:divBdr>
                      <w:divsChild>
                        <w:div w:id="1256980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15" w:color="auto"/>
                            <w:left w:val="none" w:sz="0" w:space="26" w:color="auto"/>
                            <w:bottom w:val="none" w:sz="0" w:space="15" w:color="auto"/>
                            <w:right w:val="none" w:sz="0" w:space="26" w:color="auto"/>
                          </w:divBdr>
                          <w:divsChild>
                            <w:div w:id="47645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779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6188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98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8" w:color="auto"/>
                                <w:left w:val="none" w:sz="0" w:space="8" w:color="auto"/>
                                <w:bottom w:val="none" w:sz="0" w:space="8" w:color="auto"/>
                                <w:right w:val="none" w:sz="0" w:space="8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51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725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65060354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3142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2964824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8934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24977341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0224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4530855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23062165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1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32008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32324687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09493714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9528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80893432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55889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18123760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91657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54568125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28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0758303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363284923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780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0197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1454326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92858518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227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2580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6264338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40962126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6501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211413260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9772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64076424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47050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77339816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7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6291716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42156096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94061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49121694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52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9531925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50771647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4930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10587833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49200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2192180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3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9414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96962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97841277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28249928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82618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99571772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943912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693023963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9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6952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33884902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70752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23359307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4000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698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859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27305654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99310192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24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1329019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49369272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99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2161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4926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7064510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7255515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69738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96620762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39019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46534862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71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46978108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78931938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02061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78022238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02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55812216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6818925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90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61848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6542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69037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69668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7226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77243661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84085703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81773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164247373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87905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907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006929442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2044399523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5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01079219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80538732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61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09604922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45968998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8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1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959117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86505266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582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37146048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05345542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76653066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9284011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56703295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54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6865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083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1461913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56841690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1116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2602071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96004108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8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703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9196657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93351002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40169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57909146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74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8069686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94302851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9203548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76762562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3223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2643583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0423903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83966163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172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2396542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212580726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4170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9302182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0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53730644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73520091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45494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58036274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41979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63780246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2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8534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92972896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20798382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7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94841703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211211913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598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0095200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15173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86274493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73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0533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0928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22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477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41821670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3932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97707780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5292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45668336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439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71666669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1839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32639362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233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25273615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0751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62065119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38750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27776231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5987961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54201011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429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4838604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330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66809550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3736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77883689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43436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48650648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45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36957619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50921879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57137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2230913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5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0091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0311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5687048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200023063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7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47291270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48073172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10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5123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6815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9116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63028317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81044592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8113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84667756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263582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09956988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0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2728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3237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846600042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46492927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55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92838985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752358903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4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93489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9472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0027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02683595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52672080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76294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20455971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7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9272167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46855007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47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25574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2713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28426257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53754221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69736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57948884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36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4331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43563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6696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67333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67487036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19500378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4771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67668951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94139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122718665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9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91689186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63768370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08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04355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06166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</w:divsChild>
    </w:div>
    <w:div w:id="16857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2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092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30142464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1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</w:divsChild>
    </w:div>
    <w:div w:id="16951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74697">
          <w:marLeft w:val="0"/>
          <w:marRight w:val="0"/>
          <w:marTop w:val="0"/>
          <w:marBottom w:val="225"/>
          <w:divBdr>
            <w:top w:val="none" w:sz="0" w:space="19" w:color="auto"/>
            <w:left w:val="none" w:sz="0" w:space="19" w:color="auto"/>
            <w:bottom w:val="none" w:sz="0" w:space="19" w:color="auto"/>
            <w:right w:val="none" w:sz="0" w:space="19" w:color="auto"/>
          </w:divBdr>
          <w:divsChild>
            <w:div w:id="443690603">
              <w:marLeft w:val="0"/>
              <w:marRight w:val="0"/>
              <w:marTop w:val="450"/>
              <w:marBottom w:val="225"/>
              <w:divBdr>
                <w:top w:val="single" w:sz="6" w:space="15" w:color="CCCCCC"/>
                <w:left w:val="single" w:sz="6" w:space="15" w:color="CCCCCC"/>
                <w:bottom w:val="single" w:sz="6" w:space="15" w:color="CCCCCC"/>
                <w:right w:val="single" w:sz="6" w:space="15" w:color="CCCCCC"/>
              </w:divBdr>
            </w:div>
            <w:div w:id="1095444734">
              <w:marLeft w:val="0"/>
              <w:marRight w:val="-375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8" w:color="auto"/>
                <w:right w:val="none" w:sz="0" w:space="0" w:color="auto"/>
              </w:divBdr>
              <w:divsChild>
                <w:div w:id="1189441549">
                  <w:marLeft w:val="0"/>
                  <w:marRight w:val="0"/>
                  <w:marTop w:val="0"/>
                  <w:marBottom w:val="0"/>
                  <w:divBdr>
                    <w:top w:val="single" w:sz="6" w:space="15" w:color="CCCCCC"/>
                    <w:left w:val="single" w:sz="6" w:space="26" w:color="CCCCCC"/>
                    <w:bottom w:val="single" w:sz="6" w:space="15" w:color="CCCCCC"/>
                    <w:right w:val="single" w:sz="6" w:space="26" w:color="CCCCCC"/>
                  </w:divBdr>
                  <w:divsChild>
                    <w:div w:id="33646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1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0790184">
          <w:marLeft w:val="0"/>
          <w:marRight w:val="0"/>
          <w:marTop w:val="0"/>
          <w:marBottom w:val="0"/>
          <w:divBdr>
            <w:top w:val="single" w:sz="6" w:space="0" w:color="456582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4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53819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7772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8" w:color="auto"/>
            <w:bottom w:val="none" w:sz="0" w:space="11" w:color="auto"/>
            <w:right w:val="none" w:sz="0" w:space="0" w:color="auto"/>
          </w:divBdr>
          <w:divsChild>
            <w:div w:id="204262674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8567">
          <w:marLeft w:val="0"/>
          <w:marRight w:val="0"/>
          <w:marTop w:val="0"/>
          <w:marBottom w:val="0"/>
          <w:divBdr>
            <w:top w:val="single" w:sz="6" w:space="0" w:color="456582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6099">
          <w:marLeft w:val="0"/>
          <w:marRight w:val="0"/>
          <w:marTop w:val="0"/>
          <w:marBottom w:val="225"/>
          <w:divBdr>
            <w:top w:val="none" w:sz="0" w:space="19" w:color="auto"/>
            <w:left w:val="none" w:sz="0" w:space="19" w:color="auto"/>
            <w:bottom w:val="none" w:sz="0" w:space="19" w:color="auto"/>
            <w:right w:val="none" w:sz="0" w:space="19" w:color="auto"/>
          </w:divBdr>
          <w:divsChild>
            <w:div w:id="17118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1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7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67465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4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8" w:color="auto"/>
                                <w:left w:val="none" w:sz="0" w:space="8" w:color="auto"/>
                                <w:bottom w:val="none" w:sz="0" w:space="8" w:color="auto"/>
                                <w:right w:val="none" w:sz="0" w:space="8" w:color="auto"/>
                              </w:divBdr>
                            </w:div>
                          </w:divsChild>
                        </w:div>
                        <w:div w:id="1952978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28492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single" w:sz="6" w:space="8" w:color="C3CFD9"/>
                                <w:left w:val="single" w:sz="6" w:space="0" w:color="C3CFD9"/>
                                <w:bottom w:val="single" w:sz="6" w:space="11" w:color="C3CFD9"/>
                                <w:right w:val="single" w:sz="6" w:space="0" w:color="C3CFD9"/>
                              </w:divBdr>
                            </w:div>
                            <w:div w:id="209731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123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0924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4" w:color="auto"/>
                                        <w:left w:val="none" w:sz="0" w:space="4" w:color="auto"/>
                                        <w:bottom w:val="none" w:sz="0" w:space="4" w:color="auto"/>
                                        <w:right w:val="none" w:sz="0" w:space="4" w:color="auto"/>
                                      </w:divBdr>
                                      <w:divsChild>
                                        <w:div w:id="9201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1309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7725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313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604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6052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0147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7332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72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236981930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65249118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32617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831693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98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041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56422532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55111335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06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61310274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60203567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91494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65722712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513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947228417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0204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9655794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36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18419937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88718489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523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46774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51434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51448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929270607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767770501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734241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none" w:sz="0" w:space="4" w:color="auto"/>
            <w:right w:val="none" w:sz="0" w:space="0" w:color="auto"/>
          </w:divBdr>
          <w:divsChild>
            <w:div w:id="104451913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1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k&#225;ts%20B&#233;la\Documents\Egy&#233;ni%20Office-sablonok\2019-VFK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2019-VFK</Template>
  <TotalTime>0</TotalTime>
  <Pages>1</Pages>
  <Words>233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Links>
    <vt:vector size="6" baseType="variant">
      <vt:variant>
        <vt:i4>6684685</vt:i4>
      </vt:variant>
      <vt:variant>
        <vt:i4>0</vt:i4>
      </vt:variant>
      <vt:variant>
        <vt:i4>0</vt:i4>
      </vt:variant>
      <vt:variant>
        <vt:i4>5</vt:i4>
      </vt:variant>
      <vt:variant>
        <vt:lpwstr>mailto:verseghy@mail.vfmk.hu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2025-12-03T11:51:00Z</dcterms:created>
  <dcterms:modified xsi:type="dcterms:W3CDTF">2025-12-03T14:39:00Z</dcterms:modified>
</cp:coreProperties>
</file>